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8EB" w:rsidRPr="00051855" w:rsidRDefault="00022D01" w:rsidP="00051855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051855">
        <w:rPr>
          <w:rFonts w:ascii="Arial" w:hAnsi="Arial" w:cs="Arial"/>
          <w:b/>
          <w:color w:val="000000"/>
          <w:sz w:val="20"/>
          <w:szCs w:val="20"/>
        </w:rPr>
        <w:t>ACTA No</w:t>
      </w:r>
      <w:r w:rsidRPr="007A4E0A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 w:rsidR="007A4E0A">
        <w:rPr>
          <w:rFonts w:ascii="Arial" w:hAnsi="Arial" w:cs="Arial"/>
          <w:b/>
          <w:color w:val="000000"/>
          <w:sz w:val="20"/>
          <w:szCs w:val="20"/>
        </w:rPr>
        <w:t>190</w:t>
      </w:r>
    </w:p>
    <w:p w:rsidR="00022D01" w:rsidRPr="00051855" w:rsidRDefault="00022D01" w:rsidP="00051855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022D01" w:rsidRPr="00051855" w:rsidRDefault="00022D01" w:rsidP="00051855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051855">
        <w:rPr>
          <w:rFonts w:ascii="Arial" w:hAnsi="Arial" w:cs="Arial"/>
          <w:b/>
          <w:color w:val="000000"/>
          <w:sz w:val="20"/>
          <w:szCs w:val="20"/>
        </w:rPr>
        <w:t>REUNIÓN ORDINARIA DE CONSEJO DE ADMINISTRACIÓN.</w:t>
      </w:r>
    </w:p>
    <w:p w:rsidR="00022D01" w:rsidRPr="00051855" w:rsidRDefault="00022D01" w:rsidP="00051855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051855">
        <w:rPr>
          <w:rFonts w:ascii="Arial" w:hAnsi="Arial" w:cs="Arial"/>
          <w:b/>
          <w:color w:val="000000"/>
          <w:sz w:val="20"/>
          <w:szCs w:val="20"/>
        </w:rPr>
        <w:t>CONJUNTO RESIDENCIAL PARQUE CENTRAL BONAVISTA 2.</w:t>
      </w:r>
    </w:p>
    <w:p w:rsidR="001526B7" w:rsidRPr="00051855" w:rsidRDefault="001526B7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1526B7" w:rsidRPr="003B0D15" w:rsidRDefault="00D420F7" w:rsidP="00051855">
      <w:pPr>
        <w:pStyle w:val="Sinespaciado"/>
        <w:rPr>
          <w:rFonts w:ascii="Arial" w:hAnsi="Arial" w:cs="Arial"/>
          <w:sz w:val="18"/>
          <w:szCs w:val="18"/>
        </w:rPr>
      </w:pPr>
      <w:r w:rsidRPr="003B0D15">
        <w:rPr>
          <w:rFonts w:ascii="Arial" w:hAnsi="Arial" w:cs="Arial"/>
          <w:sz w:val="18"/>
          <w:szCs w:val="18"/>
        </w:rPr>
        <w:t>Fecha: 9 de Mayo de 2019</w:t>
      </w:r>
    </w:p>
    <w:p w:rsidR="00D420F7" w:rsidRPr="00051855" w:rsidRDefault="00D420F7" w:rsidP="00051855">
      <w:pPr>
        <w:pStyle w:val="Sinespaciado"/>
        <w:rPr>
          <w:rFonts w:ascii="Arial" w:hAnsi="Arial" w:cs="Arial"/>
          <w:b/>
          <w:sz w:val="18"/>
          <w:szCs w:val="18"/>
        </w:rPr>
      </w:pPr>
    </w:p>
    <w:p w:rsidR="003B0D15" w:rsidRDefault="003B0D15" w:rsidP="003B0D15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3B0D15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3B0D15" w:rsidRPr="003B0D15" w:rsidRDefault="003B0D15" w:rsidP="003B0D15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322F8F" w:rsidRDefault="00322F8F" w:rsidP="00051855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051855">
        <w:rPr>
          <w:rFonts w:ascii="Arial" w:hAnsi="Arial" w:cs="Arial"/>
          <w:color w:val="000000"/>
          <w:sz w:val="18"/>
          <w:szCs w:val="18"/>
        </w:rPr>
        <w:t>Natalia Castillo.</w:t>
      </w:r>
      <w:r w:rsidR="00051855" w:rsidRPr="00051855">
        <w:rPr>
          <w:rFonts w:ascii="Arial" w:hAnsi="Arial" w:cs="Arial"/>
          <w:color w:val="000000"/>
          <w:sz w:val="18"/>
          <w:szCs w:val="18"/>
        </w:rPr>
        <w:tab/>
      </w:r>
      <w:r w:rsidR="00051855" w:rsidRPr="00051855">
        <w:rPr>
          <w:rFonts w:ascii="Arial" w:hAnsi="Arial" w:cs="Arial"/>
          <w:color w:val="000000"/>
          <w:sz w:val="18"/>
          <w:szCs w:val="18"/>
        </w:rPr>
        <w:tab/>
      </w:r>
      <w:r w:rsidRPr="00051855">
        <w:rPr>
          <w:rFonts w:ascii="Arial" w:hAnsi="Arial" w:cs="Arial"/>
          <w:color w:val="000000"/>
          <w:sz w:val="18"/>
          <w:szCs w:val="18"/>
        </w:rPr>
        <w:t xml:space="preserve"> (llego 8:30pm.)</w:t>
      </w:r>
    </w:p>
    <w:p w:rsidR="00064ECE" w:rsidRPr="00051855" w:rsidRDefault="00064ECE" w:rsidP="00051855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Luis Daza.</w:t>
      </w:r>
    </w:p>
    <w:p w:rsidR="001526B7" w:rsidRDefault="00322F8F" w:rsidP="00051855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051855">
        <w:rPr>
          <w:rFonts w:ascii="Arial" w:hAnsi="Arial" w:cs="Arial"/>
          <w:color w:val="000000"/>
          <w:sz w:val="18"/>
          <w:szCs w:val="18"/>
          <w:lang w:val="es-ES"/>
        </w:rPr>
        <w:t>Adriana Mateus.</w:t>
      </w:r>
    </w:p>
    <w:p w:rsidR="00356CF4" w:rsidRPr="00E54CE0" w:rsidRDefault="00356CF4" w:rsidP="00356CF4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051855">
        <w:rPr>
          <w:rFonts w:ascii="Arial" w:hAnsi="Arial" w:cs="Arial"/>
          <w:color w:val="000000"/>
          <w:sz w:val="18"/>
          <w:szCs w:val="18"/>
          <w:lang w:val="es-ES"/>
        </w:rPr>
        <w:t xml:space="preserve">Zaida Ríos. </w:t>
      </w:r>
    </w:p>
    <w:p w:rsidR="00E54CE0" w:rsidRPr="00051855" w:rsidRDefault="00E54CE0" w:rsidP="00051855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Sandra Patricia </w:t>
      </w:r>
      <w:r w:rsidR="005351F2">
        <w:rPr>
          <w:rFonts w:ascii="Arial" w:hAnsi="Arial" w:cs="Arial"/>
          <w:color w:val="000000"/>
          <w:sz w:val="18"/>
          <w:szCs w:val="18"/>
        </w:rPr>
        <w:t>Rodríguez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051855" w:rsidRPr="00051855" w:rsidRDefault="00051855" w:rsidP="00051855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051855">
        <w:rPr>
          <w:rFonts w:ascii="Arial" w:hAnsi="Arial" w:cs="Arial"/>
          <w:color w:val="000000"/>
          <w:sz w:val="18"/>
          <w:szCs w:val="18"/>
          <w:lang w:val="es-ES"/>
        </w:rPr>
        <w:t xml:space="preserve">Vianey Ruiz.           </w:t>
      </w:r>
    </w:p>
    <w:p w:rsidR="00051855" w:rsidRDefault="00E54CE0" w:rsidP="00051855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Jeison Rosero.</w:t>
      </w:r>
      <w:r w:rsidR="00051855" w:rsidRPr="00051855">
        <w:rPr>
          <w:rFonts w:ascii="Arial" w:hAnsi="Arial" w:cs="Arial"/>
          <w:color w:val="000000"/>
          <w:sz w:val="18"/>
          <w:szCs w:val="18"/>
        </w:rPr>
        <w:tab/>
      </w:r>
      <w:r w:rsidR="00051855" w:rsidRPr="00051855">
        <w:rPr>
          <w:rFonts w:ascii="Arial" w:hAnsi="Arial" w:cs="Arial"/>
          <w:color w:val="000000"/>
          <w:sz w:val="18"/>
          <w:szCs w:val="18"/>
        </w:rPr>
        <w:tab/>
        <w:t xml:space="preserve"> (llego 8:40pm.)</w:t>
      </w:r>
    </w:p>
    <w:p w:rsidR="00356CF4" w:rsidRPr="00051855" w:rsidRDefault="00356CF4" w:rsidP="00051855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051855">
        <w:rPr>
          <w:rFonts w:ascii="Arial" w:hAnsi="Arial" w:cs="Arial"/>
          <w:color w:val="000000"/>
          <w:sz w:val="18"/>
          <w:szCs w:val="18"/>
        </w:rPr>
        <w:t>Na</w:t>
      </w:r>
      <w:r>
        <w:rPr>
          <w:rFonts w:ascii="Arial" w:hAnsi="Arial" w:cs="Arial"/>
          <w:sz w:val="18"/>
          <w:szCs w:val="18"/>
        </w:rPr>
        <w:t>s</w:t>
      </w:r>
      <w:r w:rsidRPr="00051855">
        <w:rPr>
          <w:rFonts w:ascii="Arial" w:hAnsi="Arial" w:cs="Arial"/>
          <w:sz w:val="18"/>
          <w:szCs w:val="18"/>
        </w:rPr>
        <w:t>ly</w:t>
      </w:r>
      <w:r w:rsidRPr="00051855">
        <w:rPr>
          <w:rFonts w:ascii="Arial" w:hAnsi="Arial" w:cs="Arial"/>
          <w:color w:val="000000"/>
          <w:sz w:val="18"/>
          <w:szCs w:val="18"/>
        </w:rPr>
        <w:t xml:space="preserve"> Sánchez. </w:t>
      </w:r>
      <w:r w:rsidRPr="00051855">
        <w:rPr>
          <w:rFonts w:ascii="Arial" w:hAnsi="Arial" w:cs="Arial"/>
          <w:color w:val="000000"/>
          <w:sz w:val="18"/>
          <w:szCs w:val="18"/>
        </w:rPr>
        <w:tab/>
      </w:r>
      <w:r w:rsidRPr="00051855">
        <w:rPr>
          <w:rFonts w:ascii="Arial" w:hAnsi="Arial" w:cs="Arial"/>
          <w:color w:val="000000"/>
          <w:sz w:val="18"/>
          <w:szCs w:val="18"/>
        </w:rPr>
        <w:tab/>
        <w:t>(llego 8:10pm. / salió 12:30am.)</w:t>
      </w:r>
    </w:p>
    <w:p w:rsidR="00051855" w:rsidRPr="00051855" w:rsidRDefault="00051855" w:rsidP="00051855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  <w:r w:rsidRPr="00051855">
        <w:rPr>
          <w:rFonts w:ascii="Arial" w:hAnsi="Arial" w:cs="Arial"/>
          <w:color w:val="000000"/>
          <w:sz w:val="18"/>
          <w:szCs w:val="18"/>
          <w:lang w:val="es-ES"/>
        </w:rPr>
        <w:t xml:space="preserve">Wilmer Valero. </w:t>
      </w:r>
    </w:p>
    <w:p w:rsidR="00051855" w:rsidRDefault="00CE6D2A" w:rsidP="00051855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Alexander</w:t>
      </w:r>
      <w:r w:rsidR="00051855" w:rsidRPr="00051855">
        <w:rPr>
          <w:rFonts w:ascii="Arial" w:hAnsi="Arial" w:cs="Arial"/>
          <w:color w:val="000000"/>
          <w:sz w:val="18"/>
          <w:szCs w:val="18"/>
          <w:lang w:val="en-US"/>
        </w:rPr>
        <w:t xml:space="preserve"> Vasquez.</w:t>
      </w:r>
    </w:p>
    <w:p w:rsidR="00051855" w:rsidRDefault="00051855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</w:p>
    <w:p w:rsidR="00322F8F" w:rsidRPr="00051855" w:rsidRDefault="00322F8F" w:rsidP="00051855">
      <w:pPr>
        <w:pStyle w:val="NormalWeb"/>
        <w:numPr>
          <w:ilvl w:val="0"/>
          <w:numId w:val="2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  <w:r w:rsidRPr="00051855">
        <w:rPr>
          <w:rFonts w:ascii="Arial" w:hAnsi="Arial" w:cs="Arial"/>
          <w:color w:val="000000"/>
          <w:sz w:val="18"/>
          <w:szCs w:val="18"/>
        </w:rPr>
        <w:t>Javier Castillo. (Administrador Encargado).</w:t>
      </w:r>
    </w:p>
    <w:p w:rsidR="00322F8F" w:rsidRPr="00051855" w:rsidRDefault="00322F8F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</w:p>
    <w:p w:rsidR="007A350D" w:rsidRPr="00051855" w:rsidRDefault="007A350D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022D01" w:rsidRDefault="00022D01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051855">
        <w:rPr>
          <w:rFonts w:ascii="Arial" w:hAnsi="Arial" w:cs="Arial"/>
          <w:b/>
          <w:color w:val="000000"/>
          <w:sz w:val="18"/>
          <w:szCs w:val="18"/>
        </w:rPr>
        <w:t>I</w:t>
      </w:r>
      <w:r w:rsidR="007A350D" w:rsidRPr="00051855">
        <w:rPr>
          <w:rFonts w:ascii="Arial" w:hAnsi="Arial" w:cs="Arial"/>
          <w:b/>
          <w:color w:val="000000"/>
          <w:sz w:val="18"/>
          <w:szCs w:val="18"/>
        </w:rPr>
        <w:t>NVITADO</w:t>
      </w:r>
      <w:r w:rsidR="00051855">
        <w:rPr>
          <w:rFonts w:ascii="Arial" w:hAnsi="Arial" w:cs="Arial"/>
          <w:b/>
          <w:color w:val="000000"/>
          <w:sz w:val="18"/>
          <w:szCs w:val="18"/>
        </w:rPr>
        <w:t>S</w:t>
      </w:r>
      <w:r w:rsidRPr="00051855">
        <w:rPr>
          <w:rFonts w:ascii="Arial" w:hAnsi="Arial" w:cs="Arial"/>
          <w:b/>
          <w:color w:val="000000"/>
          <w:sz w:val="18"/>
          <w:szCs w:val="18"/>
        </w:rPr>
        <w:t>:</w:t>
      </w:r>
    </w:p>
    <w:p w:rsidR="00051855" w:rsidRPr="00051855" w:rsidRDefault="00051855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F1419C" w:rsidRPr="00051855" w:rsidRDefault="00A262B9" w:rsidP="00051855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051855">
        <w:rPr>
          <w:rFonts w:ascii="Arial" w:hAnsi="Arial" w:cs="Arial"/>
          <w:color w:val="000000"/>
          <w:sz w:val="18"/>
          <w:szCs w:val="18"/>
        </w:rPr>
        <w:t xml:space="preserve">Martha Lucia </w:t>
      </w:r>
      <w:r w:rsidR="00B330A0" w:rsidRPr="00051855">
        <w:rPr>
          <w:rFonts w:ascii="Arial" w:hAnsi="Arial" w:cs="Arial"/>
          <w:color w:val="000000"/>
          <w:sz w:val="18"/>
          <w:szCs w:val="18"/>
        </w:rPr>
        <w:t>Ardila</w:t>
      </w:r>
      <w:r w:rsidR="00051855" w:rsidRPr="00051855">
        <w:rPr>
          <w:rFonts w:ascii="Arial" w:hAnsi="Arial" w:cs="Arial"/>
          <w:color w:val="000000"/>
          <w:sz w:val="18"/>
          <w:szCs w:val="18"/>
        </w:rPr>
        <w:t xml:space="preserve"> </w:t>
      </w:r>
      <w:r w:rsidRPr="00051855">
        <w:rPr>
          <w:rFonts w:ascii="Arial" w:hAnsi="Arial" w:cs="Arial"/>
          <w:color w:val="000000"/>
          <w:sz w:val="18"/>
          <w:szCs w:val="18"/>
        </w:rPr>
        <w:t xml:space="preserve"> </w:t>
      </w:r>
      <w:r w:rsidR="00051855" w:rsidRPr="00051855">
        <w:rPr>
          <w:rFonts w:ascii="Arial" w:hAnsi="Arial" w:cs="Arial"/>
          <w:color w:val="000000"/>
          <w:sz w:val="18"/>
          <w:szCs w:val="18"/>
        </w:rPr>
        <w:t>(R</w:t>
      </w:r>
      <w:r w:rsidRPr="00051855">
        <w:rPr>
          <w:rFonts w:ascii="Arial" w:hAnsi="Arial" w:cs="Arial"/>
          <w:color w:val="000000"/>
          <w:sz w:val="18"/>
          <w:szCs w:val="18"/>
        </w:rPr>
        <w:t>evisora Fiscal</w:t>
      </w:r>
      <w:r w:rsidR="00051855" w:rsidRPr="00051855">
        <w:rPr>
          <w:rFonts w:ascii="Arial" w:hAnsi="Arial" w:cs="Arial"/>
          <w:color w:val="000000"/>
          <w:sz w:val="18"/>
          <w:szCs w:val="18"/>
        </w:rPr>
        <w:t>).</w:t>
      </w:r>
    </w:p>
    <w:p w:rsidR="00A6185B" w:rsidRPr="00051855" w:rsidRDefault="00A6185B" w:rsidP="00051855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7A350D" w:rsidRPr="00051855" w:rsidRDefault="007A350D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CD2CE7" w:rsidRPr="0076065D" w:rsidRDefault="00CD2CE7" w:rsidP="00CD2CE7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6065D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CD2CE7" w:rsidRPr="0076065D" w:rsidRDefault="00CD2CE7" w:rsidP="00CD2CE7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CD2CE7" w:rsidRPr="00FA12C0" w:rsidRDefault="00FA12C0" w:rsidP="00FA12C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FA12C0">
        <w:rPr>
          <w:rFonts w:ascii="Arial" w:eastAsia="Times New Roman" w:hAnsi="Arial" w:cs="Arial"/>
          <w:color w:val="000000" w:themeColor="text1"/>
          <w:sz w:val="18"/>
          <w:szCs w:val="18"/>
        </w:rPr>
        <w:t>1.</w:t>
      </w:r>
      <w:r>
        <w:rPr>
          <w:rFonts w:ascii="Arial" w:eastAsia="Times New Roman" w:hAnsi="Arial" w:cs="Arial"/>
          <w:color w:val="000000" w:themeColor="text1"/>
          <w:sz w:val="18"/>
          <w:szCs w:val="18"/>
        </w:rPr>
        <w:t xml:space="preserve"> </w:t>
      </w:r>
      <w:r w:rsidR="00CD2CE7" w:rsidRPr="00FA12C0">
        <w:rPr>
          <w:rFonts w:ascii="Arial" w:eastAsia="Times New Roman" w:hAnsi="Arial" w:cs="Arial"/>
          <w:color w:val="000000" w:themeColor="text1"/>
          <w:sz w:val="18"/>
          <w:szCs w:val="18"/>
        </w:rPr>
        <w:t>Verificación del quórum, y aprobación del orden del día.</w:t>
      </w:r>
    </w:p>
    <w:p w:rsidR="00240355" w:rsidRDefault="00CD2CE7" w:rsidP="002403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2</w:t>
      </w:r>
      <w:r w:rsidRPr="00240355">
        <w:rPr>
          <w:rFonts w:ascii="Arial" w:hAnsi="Arial" w:cs="Arial"/>
          <w:color w:val="222222"/>
          <w:sz w:val="18"/>
          <w:szCs w:val="18"/>
        </w:rPr>
        <w:t xml:space="preserve">. </w:t>
      </w:r>
      <w:r w:rsidR="00240355" w:rsidRPr="00240355">
        <w:rPr>
          <w:rFonts w:ascii="Arial" w:hAnsi="Arial" w:cs="Arial"/>
          <w:color w:val="000000"/>
          <w:sz w:val="18"/>
          <w:szCs w:val="18"/>
        </w:rPr>
        <w:t>Inconformidad de propietario Torre 3 Apartamento 607.</w:t>
      </w:r>
    </w:p>
    <w:p w:rsidR="007B6262" w:rsidRDefault="007B6262" w:rsidP="00240355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3. </w:t>
      </w:r>
      <w:r w:rsidR="00FA12C0">
        <w:rPr>
          <w:rFonts w:ascii="Arial" w:hAnsi="Arial" w:cs="Arial"/>
          <w:color w:val="000000"/>
          <w:sz w:val="18"/>
          <w:szCs w:val="18"/>
        </w:rPr>
        <w:t>Intervención</w:t>
      </w:r>
      <w:r>
        <w:rPr>
          <w:rFonts w:ascii="Arial" w:hAnsi="Arial" w:cs="Arial"/>
          <w:color w:val="000000"/>
          <w:sz w:val="18"/>
          <w:szCs w:val="18"/>
        </w:rPr>
        <w:t xml:space="preserve"> del señor Ronny Roberto </w:t>
      </w:r>
      <w:r w:rsidR="00CE6D2A">
        <w:rPr>
          <w:rFonts w:ascii="Arial" w:hAnsi="Arial" w:cs="Arial"/>
          <w:color w:val="000000"/>
          <w:sz w:val="18"/>
          <w:szCs w:val="18"/>
        </w:rPr>
        <w:t>León</w:t>
      </w:r>
      <w:r>
        <w:rPr>
          <w:rFonts w:ascii="Arial" w:hAnsi="Arial" w:cs="Arial"/>
          <w:color w:val="000000"/>
          <w:sz w:val="18"/>
          <w:szCs w:val="18"/>
        </w:rPr>
        <w:t xml:space="preserve"> (contrato planta </w:t>
      </w:r>
      <w:r w:rsidR="00CE6D2A">
        <w:rPr>
          <w:rFonts w:ascii="Arial" w:hAnsi="Arial" w:cs="Arial"/>
          <w:color w:val="000000"/>
          <w:sz w:val="18"/>
          <w:szCs w:val="18"/>
        </w:rPr>
        <w:t>eléctrica</w:t>
      </w:r>
      <w:r>
        <w:rPr>
          <w:rFonts w:ascii="Arial" w:hAnsi="Arial" w:cs="Arial"/>
          <w:color w:val="000000"/>
          <w:sz w:val="18"/>
          <w:szCs w:val="18"/>
        </w:rPr>
        <w:t>).</w:t>
      </w:r>
    </w:p>
    <w:p w:rsidR="00FE0D38" w:rsidRDefault="00B068DA" w:rsidP="00FE0D38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4</w:t>
      </w:r>
      <w:r w:rsidR="00CD2CE7">
        <w:rPr>
          <w:rFonts w:ascii="Arial" w:hAnsi="Arial" w:cs="Arial"/>
          <w:color w:val="222222"/>
          <w:sz w:val="18"/>
          <w:szCs w:val="18"/>
        </w:rPr>
        <w:t>.</w:t>
      </w:r>
      <w:r w:rsidR="00CD2CE7" w:rsidRPr="00FE0D38">
        <w:rPr>
          <w:rFonts w:ascii="Arial" w:hAnsi="Arial" w:cs="Arial"/>
          <w:color w:val="222222"/>
          <w:sz w:val="18"/>
          <w:szCs w:val="18"/>
        </w:rPr>
        <w:t xml:space="preserve"> </w:t>
      </w:r>
      <w:r w:rsidR="00FE0D38" w:rsidRPr="00FE0D38">
        <w:rPr>
          <w:rFonts w:ascii="Arial" w:hAnsi="Arial" w:cs="Arial"/>
          <w:color w:val="000000"/>
          <w:sz w:val="18"/>
          <w:szCs w:val="18"/>
        </w:rPr>
        <w:t>Aclaración de la citación del comité de mascotas.</w:t>
      </w:r>
    </w:p>
    <w:p w:rsidR="00FA12C0" w:rsidRDefault="00B068DA" w:rsidP="00FE0D38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5</w:t>
      </w:r>
      <w:r w:rsidR="00FA12C0">
        <w:rPr>
          <w:rFonts w:ascii="Arial" w:hAnsi="Arial" w:cs="Arial"/>
          <w:color w:val="000000"/>
          <w:sz w:val="18"/>
          <w:szCs w:val="18"/>
        </w:rPr>
        <w:t>. Aprobación de actas pendientes.</w:t>
      </w:r>
    </w:p>
    <w:p w:rsidR="00857671" w:rsidRDefault="00857671" w:rsidP="0085767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857671">
        <w:rPr>
          <w:rFonts w:ascii="Arial" w:hAnsi="Arial" w:cs="Arial"/>
          <w:color w:val="000000"/>
          <w:sz w:val="18"/>
          <w:szCs w:val="18"/>
        </w:rPr>
        <w:t xml:space="preserve">6. </w:t>
      </w:r>
      <w:r w:rsidRPr="00857671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Proceso de selección de Administrador.</w:t>
      </w:r>
    </w:p>
    <w:p w:rsidR="00984179" w:rsidRDefault="00984179" w:rsidP="0085767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7. Apertura de urna de empresas para el servicio de aseo.</w:t>
      </w:r>
    </w:p>
    <w:p w:rsidR="00E96A72" w:rsidRPr="00857671" w:rsidRDefault="00E96A72" w:rsidP="0085767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8. Varios.</w:t>
      </w:r>
    </w:p>
    <w:p w:rsidR="007A350D" w:rsidRPr="00051855" w:rsidRDefault="007A350D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FF697F" w:rsidRPr="00051855" w:rsidRDefault="00FF697F" w:rsidP="00051855">
      <w:pPr>
        <w:pStyle w:val="Sinespaciado"/>
        <w:ind w:left="1080"/>
        <w:rPr>
          <w:rFonts w:ascii="Arial" w:hAnsi="Arial" w:cs="Arial"/>
          <w:b/>
          <w:sz w:val="18"/>
          <w:szCs w:val="18"/>
        </w:rPr>
      </w:pPr>
    </w:p>
    <w:p w:rsidR="00FF697F" w:rsidRPr="00051855" w:rsidRDefault="00FF697F" w:rsidP="00EA0B73">
      <w:pPr>
        <w:pStyle w:val="Sinespaciado"/>
        <w:rPr>
          <w:rFonts w:ascii="Arial" w:hAnsi="Arial" w:cs="Arial"/>
          <w:b/>
          <w:sz w:val="18"/>
          <w:szCs w:val="18"/>
        </w:rPr>
      </w:pPr>
      <w:r w:rsidRPr="00051855">
        <w:rPr>
          <w:rFonts w:ascii="Arial" w:hAnsi="Arial" w:cs="Arial"/>
          <w:b/>
          <w:sz w:val="18"/>
          <w:szCs w:val="18"/>
        </w:rPr>
        <w:t>DESARROLLO DEL ORDEN DEL DIA</w:t>
      </w:r>
      <w:r w:rsidR="005351F2">
        <w:rPr>
          <w:rFonts w:ascii="Arial" w:hAnsi="Arial" w:cs="Arial"/>
          <w:b/>
          <w:sz w:val="18"/>
          <w:szCs w:val="18"/>
        </w:rPr>
        <w:t>.</w:t>
      </w:r>
    </w:p>
    <w:p w:rsidR="00FF697F" w:rsidRDefault="00FF697F" w:rsidP="00051855">
      <w:pPr>
        <w:pStyle w:val="Sinespaciado"/>
        <w:ind w:left="1080"/>
        <w:rPr>
          <w:rFonts w:ascii="Arial" w:hAnsi="Arial" w:cs="Arial"/>
          <w:b/>
          <w:sz w:val="18"/>
          <w:szCs w:val="18"/>
        </w:rPr>
      </w:pPr>
    </w:p>
    <w:p w:rsidR="003B0D15" w:rsidRPr="00051855" w:rsidRDefault="003B0D15" w:rsidP="00051855">
      <w:pPr>
        <w:pStyle w:val="Sinespaciado"/>
        <w:ind w:left="1080"/>
        <w:rPr>
          <w:rFonts w:ascii="Arial" w:hAnsi="Arial" w:cs="Arial"/>
          <w:b/>
          <w:sz w:val="18"/>
          <w:szCs w:val="18"/>
        </w:rPr>
      </w:pPr>
    </w:p>
    <w:p w:rsidR="007B4E84" w:rsidRDefault="007B4E84" w:rsidP="00EA0B73">
      <w:pPr>
        <w:pStyle w:val="NormalWeb"/>
        <w:numPr>
          <w:ilvl w:val="0"/>
          <w:numId w:val="28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051855">
        <w:rPr>
          <w:rFonts w:ascii="Arial" w:hAnsi="Arial" w:cs="Arial"/>
          <w:b/>
          <w:color w:val="000000"/>
          <w:sz w:val="18"/>
          <w:szCs w:val="18"/>
        </w:rPr>
        <w:t>Verificación del quórum, y aprobación del orden del día.</w:t>
      </w:r>
    </w:p>
    <w:p w:rsidR="00EA0B73" w:rsidRPr="00051855" w:rsidRDefault="00EA0B73" w:rsidP="00EA0B73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EA0B73" w:rsidRDefault="007365BC" w:rsidP="00EA0B7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051855">
        <w:rPr>
          <w:rFonts w:ascii="Arial" w:hAnsi="Arial" w:cs="Arial"/>
          <w:color w:val="000000"/>
          <w:sz w:val="18"/>
          <w:szCs w:val="18"/>
        </w:rPr>
        <w:t>Siendo las 8:24</w:t>
      </w:r>
      <w:r w:rsidR="00A262B9" w:rsidRPr="00051855">
        <w:rPr>
          <w:rFonts w:ascii="Arial" w:hAnsi="Arial" w:cs="Arial"/>
          <w:color w:val="000000"/>
          <w:sz w:val="18"/>
          <w:szCs w:val="18"/>
        </w:rPr>
        <w:t xml:space="preserve"> p.m. del día 9 de Mayo de 2019, </w:t>
      </w:r>
      <w:r w:rsidR="007B4E84" w:rsidRPr="00051855">
        <w:rPr>
          <w:rFonts w:ascii="Arial" w:hAnsi="Arial" w:cs="Arial"/>
          <w:color w:val="000000"/>
          <w:sz w:val="18"/>
          <w:szCs w:val="18"/>
        </w:rPr>
        <w:t xml:space="preserve"> se da inicio a la reunión del Consejo de Administración haciendo verificación d</w:t>
      </w:r>
      <w:r w:rsidR="00A262B9" w:rsidRPr="00051855">
        <w:rPr>
          <w:rFonts w:ascii="Arial" w:hAnsi="Arial" w:cs="Arial"/>
          <w:color w:val="000000"/>
          <w:sz w:val="18"/>
          <w:szCs w:val="18"/>
        </w:rPr>
        <w:t>e q</w:t>
      </w:r>
      <w:r w:rsidR="00534382" w:rsidRPr="00051855">
        <w:rPr>
          <w:rFonts w:ascii="Arial" w:hAnsi="Arial" w:cs="Arial"/>
          <w:color w:val="000000"/>
          <w:sz w:val="18"/>
          <w:szCs w:val="18"/>
        </w:rPr>
        <w:t xml:space="preserve">uórum con la asistencia de </w:t>
      </w:r>
      <w:r w:rsidR="00FF697F" w:rsidRPr="00051855">
        <w:rPr>
          <w:rFonts w:ascii="Arial" w:hAnsi="Arial" w:cs="Arial"/>
          <w:color w:val="000000"/>
          <w:sz w:val="18"/>
          <w:szCs w:val="18"/>
        </w:rPr>
        <w:t xml:space="preserve"> 7 consejeros</w:t>
      </w:r>
      <w:r w:rsidR="00F367BF" w:rsidRPr="00051855">
        <w:rPr>
          <w:rFonts w:ascii="Arial" w:hAnsi="Arial" w:cs="Arial"/>
          <w:color w:val="000000"/>
          <w:sz w:val="18"/>
          <w:szCs w:val="18"/>
        </w:rPr>
        <w:t>,</w:t>
      </w:r>
      <w:r w:rsidR="00CD2CE7">
        <w:rPr>
          <w:rFonts w:ascii="Arial" w:hAnsi="Arial" w:cs="Arial"/>
          <w:color w:val="000000"/>
          <w:sz w:val="18"/>
          <w:szCs w:val="18"/>
        </w:rPr>
        <w:t xml:space="preserve"> </w:t>
      </w:r>
      <w:r w:rsidR="00CD2CE7" w:rsidRPr="0076065D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el Administrador Encargado</w:t>
      </w:r>
      <w:r w:rsidR="00CD2CE7">
        <w:rPr>
          <w:rFonts w:ascii="Arial" w:hAnsi="Arial" w:cs="Arial"/>
          <w:color w:val="000000"/>
          <w:sz w:val="18"/>
          <w:szCs w:val="18"/>
        </w:rPr>
        <w:t>, y la persona nombrada como invitada.</w:t>
      </w:r>
      <w:r w:rsidR="00EA0B73">
        <w:rPr>
          <w:rFonts w:ascii="Arial" w:hAnsi="Arial" w:cs="Arial"/>
          <w:color w:val="000000"/>
          <w:sz w:val="18"/>
          <w:szCs w:val="18"/>
        </w:rPr>
        <w:t xml:space="preserve"> </w:t>
      </w:r>
      <w:r w:rsidR="00EA0B73" w:rsidRPr="0076065D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El Consejo de Administración dio aprobación al orden del día propuesto.</w:t>
      </w:r>
    </w:p>
    <w:p w:rsidR="00B565A5" w:rsidRDefault="00B565A5" w:rsidP="00EA0B7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3B0D15" w:rsidRPr="00D67AD1" w:rsidRDefault="003B0D15" w:rsidP="00EA0B7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B565A5" w:rsidRDefault="00B565A5" w:rsidP="00B565A5">
      <w:pPr>
        <w:pStyle w:val="NormalWeb"/>
        <w:numPr>
          <w:ilvl w:val="0"/>
          <w:numId w:val="28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Inconformidad de propietario Torre 3 Apartamento 607</w:t>
      </w:r>
      <w:r w:rsidRPr="00051855">
        <w:rPr>
          <w:rFonts w:ascii="Arial" w:hAnsi="Arial" w:cs="Arial"/>
          <w:b/>
          <w:color w:val="000000"/>
          <w:sz w:val="18"/>
          <w:szCs w:val="18"/>
        </w:rPr>
        <w:t>.</w:t>
      </w:r>
    </w:p>
    <w:p w:rsidR="00CD2CE7" w:rsidRPr="00051855" w:rsidRDefault="00CD2CE7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B00DB1" w:rsidRDefault="00CA631B" w:rsidP="000518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051855">
        <w:rPr>
          <w:rFonts w:ascii="Arial" w:hAnsi="Arial" w:cs="Arial"/>
          <w:color w:val="000000"/>
          <w:sz w:val="18"/>
          <w:szCs w:val="18"/>
        </w:rPr>
        <w:t>Siendo</w:t>
      </w:r>
      <w:r w:rsidR="00CE6D2A">
        <w:rPr>
          <w:rFonts w:ascii="Arial" w:hAnsi="Arial" w:cs="Arial"/>
          <w:color w:val="000000"/>
          <w:sz w:val="18"/>
          <w:szCs w:val="18"/>
        </w:rPr>
        <w:t xml:space="preserve"> las 8:</w:t>
      </w:r>
      <w:r w:rsidR="00BF3418" w:rsidRPr="00051855">
        <w:rPr>
          <w:rFonts w:ascii="Arial" w:hAnsi="Arial" w:cs="Arial"/>
          <w:color w:val="000000"/>
          <w:sz w:val="18"/>
          <w:szCs w:val="18"/>
        </w:rPr>
        <w:t>2</w:t>
      </w:r>
      <w:r w:rsidR="007365BC" w:rsidRPr="00051855">
        <w:rPr>
          <w:rFonts w:ascii="Arial" w:hAnsi="Arial" w:cs="Arial"/>
          <w:color w:val="000000"/>
          <w:sz w:val="18"/>
          <w:szCs w:val="18"/>
        </w:rPr>
        <w:t xml:space="preserve">8 </w:t>
      </w:r>
      <w:r w:rsidR="0001713D" w:rsidRPr="00051855">
        <w:rPr>
          <w:rFonts w:ascii="Arial" w:hAnsi="Arial" w:cs="Arial"/>
          <w:color w:val="000000"/>
          <w:sz w:val="18"/>
          <w:szCs w:val="18"/>
        </w:rPr>
        <w:t>pm</w:t>
      </w:r>
      <w:r w:rsidR="007365BC" w:rsidRPr="00051855">
        <w:rPr>
          <w:rFonts w:ascii="Arial" w:hAnsi="Arial" w:cs="Arial"/>
          <w:color w:val="000000"/>
          <w:sz w:val="18"/>
          <w:szCs w:val="18"/>
        </w:rPr>
        <w:t>, e</w:t>
      </w:r>
      <w:r w:rsidR="00B00DB1" w:rsidRPr="00051855">
        <w:rPr>
          <w:rFonts w:ascii="Arial" w:hAnsi="Arial" w:cs="Arial"/>
          <w:color w:val="000000"/>
          <w:sz w:val="18"/>
          <w:szCs w:val="18"/>
        </w:rPr>
        <w:t xml:space="preserve">l señor Administrador (e) </w:t>
      </w:r>
      <w:r w:rsidR="00A262B9" w:rsidRPr="00051855">
        <w:rPr>
          <w:rFonts w:ascii="Arial" w:hAnsi="Arial" w:cs="Arial"/>
          <w:color w:val="000000"/>
          <w:sz w:val="18"/>
          <w:szCs w:val="18"/>
        </w:rPr>
        <w:t xml:space="preserve"> solicita un espacio para escuchar al señor Juan Rafael Ferreira de la Torre 3 apto </w:t>
      </w:r>
      <w:r w:rsidR="00F86E2F" w:rsidRPr="00051855">
        <w:rPr>
          <w:rFonts w:ascii="Arial" w:hAnsi="Arial" w:cs="Arial"/>
          <w:color w:val="000000"/>
          <w:sz w:val="18"/>
          <w:szCs w:val="18"/>
        </w:rPr>
        <w:t>607</w:t>
      </w:r>
      <w:r w:rsidR="009519A0" w:rsidRPr="00051855">
        <w:rPr>
          <w:rFonts w:ascii="Arial" w:hAnsi="Arial" w:cs="Arial"/>
          <w:color w:val="000000"/>
          <w:sz w:val="18"/>
          <w:szCs w:val="18"/>
        </w:rPr>
        <w:t xml:space="preserve">, los consejeros presentes </w:t>
      </w:r>
      <w:r w:rsidR="00FF697F" w:rsidRPr="00051855">
        <w:rPr>
          <w:rFonts w:ascii="Arial" w:hAnsi="Arial" w:cs="Arial"/>
          <w:color w:val="000000"/>
          <w:sz w:val="18"/>
          <w:szCs w:val="18"/>
        </w:rPr>
        <w:t>aprueban escucharlo, e</w:t>
      </w:r>
      <w:r w:rsidR="009519A0" w:rsidRPr="00051855">
        <w:rPr>
          <w:rFonts w:ascii="Arial" w:hAnsi="Arial" w:cs="Arial"/>
          <w:color w:val="000000"/>
          <w:sz w:val="18"/>
          <w:szCs w:val="18"/>
        </w:rPr>
        <w:t>l señor Juan Rafael</w:t>
      </w:r>
      <w:r w:rsidR="00EA0B73">
        <w:rPr>
          <w:rFonts w:ascii="Arial" w:hAnsi="Arial" w:cs="Arial"/>
          <w:color w:val="000000"/>
          <w:sz w:val="18"/>
          <w:szCs w:val="18"/>
        </w:rPr>
        <w:t xml:space="preserve"> el cual </w:t>
      </w:r>
      <w:r w:rsidR="00346360" w:rsidRPr="00051855">
        <w:rPr>
          <w:rFonts w:ascii="Arial" w:hAnsi="Arial" w:cs="Arial"/>
          <w:color w:val="000000"/>
          <w:sz w:val="18"/>
          <w:szCs w:val="18"/>
        </w:rPr>
        <w:t>manifiesta su inconfor</w:t>
      </w:r>
      <w:r w:rsidR="00CB254A" w:rsidRPr="00051855">
        <w:rPr>
          <w:rFonts w:ascii="Arial" w:hAnsi="Arial" w:cs="Arial"/>
          <w:color w:val="000000"/>
          <w:sz w:val="18"/>
          <w:szCs w:val="18"/>
        </w:rPr>
        <w:t xml:space="preserve">midad </w:t>
      </w:r>
      <w:r w:rsidR="00A02EEC" w:rsidRPr="00051855">
        <w:rPr>
          <w:rFonts w:ascii="Arial" w:hAnsi="Arial" w:cs="Arial"/>
          <w:color w:val="000000"/>
          <w:sz w:val="18"/>
          <w:szCs w:val="18"/>
        </w:rPr>
        <w:t xml:space="preserve">con el </w:t>
      </w:r>
      <w:r w:rsidR="00CB254A" w:rsidRPr="00051855">
        <w:rPr>
          <w:rFonts w:ascii="Arial" w:hAnsi="Arial" w:cs="Arial"/>
          <w:color w:val="000000"/>
          <w:sz w:val="18"/>
          <w:szCs w:val="18"/>
        </w:rPr>
        <w:t xml:space="preserve">servicio de </w:t>
      </w:r>
      <w:r w:rsidR="00A02EEC" w:rsidRPr="00051855">
        <w:rPr>
          <w:rFonts w:ascii="Arial" w:hAnsi="Arial" w:cs="Arial"/>
          <w:color w:val="000000"/>
          <w:sz w:val="18"/>
          <w:szCs w:val="18"/>
        </w:rPr>
        <w:t>aseo</w:t>
      </w:r>
      <w:r w:rsidR="009519A0" w:rsidRPr="00051855">
        <w:rPr>
          <w:rFonts w:ascii="Arial" w:hAnsi="Arial" w:cs="Arial"/>
          <w:color w:val="000000"/>
          <w:sz w:val="18"/>
          <w:szCs w:val="18"/>
        </w:rPr>
        <w:t xml:space="preserve"> que se realiza en su torre, </w:t>
      </w:r>
      <w:r w:rsidR="00B565A5">
        <w:rPr>
          <w:rFonts w:ascii="Arial" w:hAnsi="Arial" w:cs="Arial"/>
          <w:color w:val="000000"/>
          <w:sz w:val="18"/>
          <w:szCs w:val="18"/>
        </w:rPr>
        <w:t>previamente había enviado por e-mail varios PQR. D</w:t>
      </w:r>
      <w:r w:rsidR="00534382" w:rsidRPr="00051855">
        <w:rPr>
          <w:rFonts w:ascii="Arial" w:hAnsi="Arial" w:cs="Arial"/>
          <w:color w:val="000000"/>
          <w:sz w:val="18"/>
          <w:szCs w:val="18"/>
        </w:rPr>
        <w:t xml:space="preserve">e igual manera manifiesta su inquietud sobre el manejo de los </w:t>
      </w:r>
      <w:r w:rsidR="00B565A5">
        <w:rPr>
          <w:rFonts w:ascii="Arial" w:hAnsi="Arial" w:cs="Arial"/>
          <w:color w:val="000000"/>
          <w:sz w:val="18"/>
          <w:szCs w:val="18"/>
        </w:rPr>
        <w:t>PQR</w:t>
      </w:r>
      <w:r w:rsidR="00534382" w:rsidRPr="00051855">
        <w:rPr>
          <w:rFonts w:ascii="Arial" w:hAnsi="Arial" w:cs="Arial"/>
          <w:color w:val="000000"/>
          <w:sz w:val="18"/>
          <w:szCs w:val="18"/>
        </w:rPr>
        <w:t>,</w:t>
      </w:r>
      <w:r w:rsidR="00CE6D2A">
        <w:rPr>
          <w:rFonts w:ascii="Arial" w:hAnsi="Arial" w:cs="Arial"/>
          <w:color w:val="000000"/>
          <w:sz w:val="18"/>
          <w:szCs w:val="18"/>
        </w:rPr>
        <w:t xml:space="preserve"> </w:t>
      </w:r>
      <w:r w:rsidR="00534382" w:rsidRPr="00051855">
        <w:rPr>
          <w:rFonts w:ascii="Arial" w:hAnsi="Arial" w:cs="Arial"/>
          <w:color w:val="000000"/>
          <w:sz w:val="18"/>
          <w:szCs w:val="18"/>
        </w:rPr>
        <w:t xml:space="preserve">e inconvenientes con las fichas del parqueadero. El </w:t>
      </w:r>
      <w:r w:rsidR="00FF697F" w:rsidRPr="00051855">
        <w:rPr>
          <w:rFonts w:ascii="Arial" w:hAnsi="Arial" w:cs="Arial"/>
          <w:color w:val="000000"/>
          <w:sz w:val="18"/>
          <w:szCs w:val="18"/>
        </w:rPr>
        <w:t>señor Javier</w:t>
      </w:r>
      <w:r w:rsidR="00534382" w:rsidRPr="00051855">
        <w:rPr>
          <w:rFonts w:ascii="Arial" w:hAnsi="Arial" w:cs="Arial"/>
          <w:color w:val="000000"/>
          <w:sz w:val="18"/>
          <w:szCs w:val="18"/>
        </w:rPr>
        <w:t xml:space="preserve"> </w:t>
      </w:r>
      <w:r w:rsidR="00B565A5">
        <w:rPr>
          <w:rFonts w:ascii="Arial" w:hAnsi="Arial" w:cs="Arial"/>
          <w:color w:val="000000"/>
          <w:sz w:val="18"/>
          <w:szCs w:val="18"/>
        </w:rPr>
        <w:t xml:space="preserve"> Castillo</w:t>
      </w:r>
      <w:r w:rsidR="00534382" w:rsidRPr="00051855">
        <w:rPr>
          <w:rFonts w:ascii="Arial" w:hAnsi="Arial" w:cs="Arial"/>
          <w:color w:val="000000"/>
          <w:sz w:val="18"/>
          <w:szCs w:val="18"/>
        </w:rPr>
        <w:t xml:space="preserve"> Administrador (</w:t>
      </w:r>
      <w:r w:rsidR="00B565A5">
        <w:rPr>
          <w:rFonts w:ascii="Arial" w:hAnsi="Arial" w:cs="Arial"/>
          <w:color w:val="000000"/>
          <w:sz w:val="18"/>
          <w:szCs w:val="18"/>
        </w:rPr>
        <w:t>E</w:t>
      </w:r>
      <w:r w:rsidR="00534382" w:rsidRPr="00051855">
        <w:rPr>
          <w:rFonts w:ascii="Arial" w:hAnsi="Arial" w:cs="Arial"/>
          <w:color w:val="000000"/>
          <w:sz w:val="18"/>
          <w:szCs w:val="18"/>
        </w:rPr>
        <w:t>),</w:t>
      </w:r>
      <w:r w:rsidR="00CE6D2A">
        <w:rPr>
          <w:rFonts w:ascii="Arial" w:hAnsi="Arial" w:cs="Arial"/>
          <w:color w:val="000000"/>
          <w:sz w:val="18"/>
          <w:szCs w:val="18"/>
        </w:rPr>
        <w:t xml:space="preserve"> </w:t>
      </w:r>
      <w:r w:rsidR="00534382" w:rsidRPr="00051855">
        <w:rPr>
          <w:rFonts w:ascii="Arial" w:hAnsi="Arial" w:cs="Arial"/>
          <w:color w:val="000000"/>
          <w:sz w:val="18"/>
          <w:szCs w:val="18"/>
        </w:rPr>
        <w:t xml:space="preserve">responde </w:t>
      </w:r>
      <w:r w:rsidR="00FF697F" w:rsidRPr="00051855">
        <w:rPr>
          <w:rFonts w:ascii="Arial" w:hAnsi="Arial" w:cs="Arial"/>
          <w:color w:val="000000"/>
          <w:sz w:val="18"/>
          <w:szCs w:val="18"/>
        </w:rPr>
        <w:t>que ya le está dando manejo</w:t>
      </w:r>
      <w:r w:rsidR="00A7778A">
        <w:rPr>
          <w:rFonts w:ascii="Arial" w:hAnsi="Arial" w:cs="Arial"/>
          <w:color w:val="000000"/>
          <w:sz w:val="18"/>
          <w:szCs w:val="18"/>
        </w:rPr>
        <w:t xml:space="preserve"> administrativo </w:t>
      </w:r>
      <w:r w:rsidR="00FF697F" w:rsidRPr="00051855">
        <w:rPr>
          <w:rFonts w:ascii="Arial" w:hAnsi="Arial" w:cs="Arial"/>
          <w:color w:val="000000"/>
          <w:sz w:val="18"/>
          <w:szCs w:val="18"/>
        </w:rPr>
        <w:t>al tema.</w:t>
      </w:r>
    </w:p>
    <w:p w:rsidR="00B565A5" w:rsidRDefault="00B565A5" w:rsidP="000518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A7778A" w:rsidRDefault="00A7778A" w:rsidP="00A7778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Previamente Zaida </w:t>
      </w:r>
      <w:r w:rsidR="00CE6D2A">
        <w:rPr>
          <w:rFonts w:ascii="Arial" w:hAnsi="Arial" w:cs="Arial"/>
          <w:color w:val="222222"/>
          <w:sz w:val="18"/>
          <w:szCs w:val="18"/>
          <w:shd w:val="clear" w:color="auto" w:fill="FFFFFF"/>
        </w:rPr>
        <w:t>Ríos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había manifestado su inconformismo en el grupo de WhatsApp respecto al tema, comentando 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que 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a 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un señor X no se le ha dado trámite 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por 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el envío de correos a la 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A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dministración y 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al C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onsejo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de </w:t>
      </w:r>
      <w:r w:rsidR="00CE6D2A">
        <w:rPr>
          <w:rFonts w:ascii="Arial" w:hAnsi="Arial" w:cs="Arial"/>
          <w:color w:val="222222"/>
          <w:sz w:val="18"/>
          <w:szCs w:val="18"/>
          <w:shd w:val="clear" w:color="auto" w:fill="FFFFFF"/>
        </w:rPr>
        <w:t>Administración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.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La señora Norma responde que es importante señalar la torre, apartamento y nombre, para tener mayor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claridad sobre el propietario.</w:t>
      </w:r>
    </w:p>
    <w:p w:rsidR="003B0D15" w:rsidRDefault="003B0D15" w:rsidP="00A7778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3B0D15" w:rsidRDefault="003B0D15" w:rsidP="00A7778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7B6262" w:rsidRPr="007B6262" w:rsidRDefault="00CE6D2A" w:rsidP="007B6262">
      <w:pPr>
        <w:pStyle w:val="NormalWeb"/>
        <w:numPr>
          <w:ilvl w:val="0"/>
          <w:numId w:val="28"/>
        </w:numPr>
        <w:spacing w:before="0" w:beforeAutospacing="0" w:after="0" w:afterAutospacing="0"/>
        <w:jc w:val="both"/>
        <w:rPr>
          <w:rFonts w:ascii="Arial" w:hAnsi="Arial" w:cs="Arial"/>
          <w:b/>
          <w:color w:val="222222"/>
          <w:sz w:val="18"/>
          <w:szCs w:val="18"/>
          <w:shd w:val="clear" w:color="auto" w:fill="FFFFFF"/>
        </w:rPr>
      </w:pPr>
      <w:r w:rsidRPr="007B6262">
        <w:rPr>
          <w:rFonts w:ascii="Arial" w:hAnsi="Arial" w:cs="Arial"/>
          <w:b/>
          <w:color w:val="000000"/>
          <w:sz w:val="18"/>
          <w:szCs w:val="18"/>
        </w:rPr>
        <w:t>Intervención</w:t>
      </w:r>
      <w:r w:rsidR="007B6262" w:rsidRPr="007B6262">
        <w:rPr>
          <w:rFonts w:ascii="Arial" w:hAnsi="Arial" w:cs="Arial"/>
          <w:b/>
          <w:color w:val="000000"/>
          <w:sz w:val="18"/>
          <w:szCs w:val="18"/>
        </w:rPr>
        <w:t xml:space="preserve"> del señor Ronny Roberto </w:t>
      </w:r>
      <w:r w:rsidRPr="007B6262">
        <w:rPr>
          <w:rFonts w:ascii="Arial" w:hAnsi="Arial" w:cs="Arial"/>
          <w:b/>
          <w:color w:val="000000"/>
          <w:sz w:val="18"/>
          <w:szCs w:val="18"/>
        </w:rPr>
        <w:t>León</w:t>
      </w:r>
      <w:r w:rsidR="007B6262" w:rsidRPr="007B6262">
        <w:rPr>
          <w:rFonts w:ascii="Arial" w:hAnsi="Arial" w:cs="Arial"/>
          <w:b/>
          <w:color w:val="000000"/>
          <w:sz w:val="18"/>
          <w:szCs w:val="18"/>
        </w:rPr>
        <w:t xml:space="preserve"> (contrato planta </w:t>
      </w:r>
      <w:r w:rsidRPr="007B6262">
        <w:rPr>
          <w:rFonts w:ascii="Arial" w:hAnsi="Arial" w:cs="Arial"/>
          <w:b/>
          <w:color w:val="000000"/>
          <w:sz w:val="18"/>
          <w:szCs w:val="18"/>
        </w:rPr>
        <w:t>eléctrica</w:t>
      </w:r>
      <w:r w:rsidR="007B6262" w:rsidRPr="007B6262">
        <w:rPr>
          <w:rFonts w:ascii="Arial" w:hAnsi="Arial" w:cs="Arial"/>
          <w:b/>
          <w:color w:val="000000"/>
          <w:sz w:val="18"/>
          <w:szCs w:val="18"/>
        </w:rPr>
        <w:t>).</w:t>
      </w:r>
    </w:p>
    <w:p w:rsidR="002D3B0C" w:rsidRDefault="002D3B0C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2D3B0C" w:rsidRDefault="002D3B0C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El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Sr.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Ronny manifiesta que tuvo inconvenientes con la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Sra.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Margarita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Rincón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, en la cual no tuvo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en cuenta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la información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teórica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e informativa de la planta. Se hicieron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mantenimientos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correctivos, se dejaron al conjunto los manuales de motor, generador y controladora, se dio capacitación al personal administrativo, de seguridad, y </w:t>
      </w:r>
      <w:r w:rsidR="00704A02">
        <w:rPr>
          <w:rFonts w:ascii="Arial" w:hAnsi="Arial" w:cs="Arial"/>
          <w:color w:val="222222"/>
          <w:sz w:val="18"/>
          <w:szCs w:val="18"/>
          <w:shd w:val="clear" w:color="auto" w:fill="FFFFFF"/>
        </w:rPr>
        <w:t>toderos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.</w:t>
      </w:r>
      <w:r w:rsidR="00931B66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Se han hecho mantenimiento correctivos sin costo, los cuales han mantenido en </w:t>
      </w:r>
      <w:r w:rsidR="00931B66">
        <w:rPr>
          <w:rFonts w:ascii="Arial" w:hAnsi="Arial" w:cs="Arial"/>
          <w:color w:val="222222"/>
          <w:sz w:val="18"/>
          <w:szCs w:val="18"/>
          <w:shd w:val="clear" w:color="auto" w:fill="FFFFFF"/>
        </w:rPr>
        <w:lastRenderedPageBreak/>
        <w:t>funcionamiento la planta.</w:t>
      </w:r>
      <w:r w:rsidR="00B82F4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="00DB44B7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La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Sra.</w:t>
      </w:r>
      <w:r w:rsidR="00DB44B7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Margarita hizo caso omiso en la compra de la unidad de filtración, comprando la unidad de gama más baja, lo cual puede afectar a futuro y generar costos adicionales.</w:t>
      </w:r>
      <w:r w:rsidR="00F6304A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Se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está</w:t>
      </w:r>
      <w:r w:rsidR="00F6304A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haciendo visita semanal, que queda con soporte de entrega al todero.</w:t>
      </w:r>
    </w:p>
    <w:p w:rsidR="00F006A2" w:rsidRDefault="00F006A2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Reitera que esta toda la documentación e informes de los mantenimientos. Sin embargo tuvo un problema con el pago de la seguridad social, ya que lo estaba haciendo por parte de un tercero que incumplió </w:t>
      </w:r>
      <w:r w:rsidR="00F71177">
        <w:rPr>
          <w:rFonts w:ascii="Arial" w:hAnsi="Arial" w:cs="Arial"/>
          <w:color w:val="222222"/>
          <w:sz w:val="18"/>
          <w:szCs w:val="18"/>
          <w:shd w:val="clear" w:color="auto" w:fill="FFFFFF"/>
        </w:rPr>
        <w:t>los pagos, lo cual fue subsanado inmediatamente se evidencio el problema.</w:t>
      </w:r>
      <w:r w:rsidR="000A1304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En este momento todo el pago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está</w:t>
      </w:r>
      <w:r w:rsidR="000A1304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al día.</w:t>
      </w:r>
    </w:p>
    <w:p w:rsidR="00F71177" w:rsidRDefault="00065F33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La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Sra.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Margarita negó la entrada al conjunt</w:t>
      </w:r>
      <w:r w:rsidR="00B515A8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o, y nunca se informo el motivo, igualmente nunca contesto el teléfono, y no hubo como comunicarse con la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Sra.</w:t>
      </w:r>
    </w:p>
    <w:p w:rsidR="00B515A8" w:rsidRDefault="00B515A8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680C43" w:rsidRDefault="00680C43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Se debe tomar una decisión acerca que paso se debe seguir con respecto al contrato del mantenimiento de la planta eléctrica.</w:t>
      </w:r>
    </w:p>
    <w:p w:rsidR="00B515A8" w:rsidRDefault="00B515A8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Wilmer Valero aduce que el Consejo de Administración no posee la información suficiente para resolver algo al respecto, ya que existe la versión del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Sr.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Ronny, la versión de la Revisora fiscal, y la información que tiene Javier como Administrador (E).</w:t>
      </w:r>
    </w:p>
    <w:p w:rsidR="00E86D1A" w:rsidRDefault="00E86D1A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E86D1A" w:rsidRDefault="00E86D1A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Se retira el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Sr.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Ronny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León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.</w:t>
      </w:r>
    </w:p>
    <w:p w:rsidR="00212ACB" w:rsidRDefault="00212ACB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212ACB" w:rsidRDefault="00212ACB" w:rsidP="00212AC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Se informa que se inicio proceso de conciliación en Cámara y Comercio el 08/05/2019, para solucionar el inconveniente.</w:t>
      </w:r>
    </w:p>
    <w:p w:rsidR="00212ACB" w:rsidRDefault="00212ACB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212ACB" w:rsidRDefault="00212ACB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212ACB" w:rsidRDefault="00212ACB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Se somete a votación por parte del Consejo de Administración, la situación respecto al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Sr.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Ronny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León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.</w:t>
      </w:r>
    </w:p>
    <w:p w:rsidR="00212ACB" w:rsidRDefault="00212ACB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212ACB" w:rsidRDefault="000B72B6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Opción</w:t>
      </w:r>
      <w:r w:rsidR="00212ACB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1: </w:t>
      </w:r>
      <w:r w:rsidR="006F3D16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Conciliar directamente con el </w:t>
      </w:r>
      <w:r w:rsidR="005351F2">
        <w:rPr>
          <w:rFonts w:ascii="Arial" w:hAnsi="Arial" w:cs="Arial"/>
          <w:color w:val="222222"/>
          <w:sz w:val="18"/>
          <w:szCs w:val="18"/>
          <w:shd w:val="clear" w:color="auto" w:fill="FFFFFF"/>
        </w:rPr>
        <w:t>Sr.</w:t>
      </w:r>
      <w:r w:rsidR="006F3D16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Ronny León, con condiciones de no prorrogar el contrato, y que haga mantenimiento por 3 meses adicionales, para compensar los faltantes.</w:t>
      </w:r>
    </w:p>
    <w:p w:rsidR="000B72B6" w:rsidRDefault="000B72B6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Opción 2: seguir proceso de conciliación con Cámara y Comercio.</w:t>
      </w:r>
    </w:p>
    <w:p w:rsidR="006F3D16" w:rsidRDefault="006F3D16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6F3D16" w:rsidRDefault="006F3D16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Con los siguientes resultados:</w:t>
      </w:r>
    </w:p>
    <w:p w:rsidR="006F3D16" w:rsidRDefault="005351F2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Opción</w:t>
      </w:r>
      <w:r w:rsidR="006F3D16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1: 8 votos.</w:t>
      </w:r>
    </w:p>
    <w:p w:rsidR="006F3D16" w:rsidRDefault="005351F2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Opción</w:t>
      </w:r>
      <w:r w:rsidR="006F3D16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2: 0 votos</w:t>
      </w:r>
    </w:p>
    <w:p w:rsidR="006F3D16" w:rsidRDefault="006F3D16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Se abstiene: 1 voto.</w:t>
      </w:r>
    </w:p>
    <w:p w:rsidR="006F3D16" w:rsidRDefault="006F3D16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B5443B" w:rsidRDefault="00B5443B" w:rsidP="007B62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8B56BE" w:rsidRDefault="008B56BE" w:rsidP="008B56BE">
      <w:pPr>
        <w:pStyle w:val="NormalWeb"/>
        <w:numPr>
          <w:ilvl w:val="0"/>
          <w:numId w:val="28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Aclaración de la citación del comité de mascotas</w:t>
      </w:r>
      <w:r w:rsidRPr="00051855">
        <w:rPr>
          <w:rFonts w:ascii="Arial" w:hAnsi="Arial" w:cs="Arial"/>
          <w:b/>
          <w:color w:val="000000"/>
          <w:sz w:val="18"/>
          <w:szCs w:val="18"/>
        </w:rPr>
        <w:t>.</w:t>
      </w:r>
    </w:p>
    <w:p w:rsidR="00B565A5" w:rsidRPr="00051855" w:rsidRDefault="00B565A5" w:rsidP="000518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</w:p>
    <w:p w:rsidR="00DD3CF5" w:rsidRPr="00051855" w:rsidRDefault="00A52B87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 w:rsidRPr="00051855">
        <w:rPr>
          <w:rFonts w:ascii="Arial" w:hAnsi="Arial" w:cs="Arial"/>
          <w:color w:val="222222"/>
          <w:sz w:val="18"/>
          <w:szCs w:val="18"/>
        </w:rPr>
        <w:t>E</w:t>
      </w:r>
      <w:r w:rsidR="0015173C" w:rsidRPr="00051855">
        <w:rPr>
          <w:rFonts w:ascii="Arial" w:hAnsi="Arial" w:cs="Arial"/>
          <w:color w:val="222222"/>
          <w:sz w:val="18"/>
          <w:szCs w:val="18"/>
        </w:rPr>
        <w:t>l día 26 de abril</w:t>
      </w:r>
      <w:r w:rsidRPr="00051855">
        <w:rPr>
          <w:rFonts w:ascii="Arial" w:hAnsi="Arial" w:cs="Arial"/>
          <w:color w:val="222222"/>
          <w:sz w:val="18"/>
          <w:szCs w:val="18"/>
        </w:rPr>
        <w:t xml:space="preserve"> de 2019</w:t>
      </w:r>
      <w:r w:rsidR="0015173C" w:rsidRPr="00051855">
        <w:rPr>
          <w:rFonts w:ascii="Arial" w:hAnsi="Arial" w:cs="Arial"/>
          <w:color w:val="222222"/>
          <w:sz w:val="18"/>
          <w:szCs w:val="18"/>
        </w:rPr>
        <w:t>, el comité de ma</w:t>
      </w:r>
      <w:r w:rsidR="002239B9" w:rsidRPr="00051855">
        <w:rPr>
          <w:rFonts w:ascii="Arial" w:hAnsi="Arial" w:cs="Arial"/>
          <w:color w:val="222222"/>
          <w:sz w:val="18"/>
          <w:szCs w:val="18"/>
        </w:rPr>
        <w:t xml:space="preserve">scotas envío (2) dos cartas  dirigidos a la </w:t>
      </w:r>
      <w:r w:rsidR="008B56BE">
        <w:rPr>
          <w:rFonts w:ascii="Arial" w:hAnsi="Arial" w:cs="Arial"/>
          <w:color w:val="222222"/>
          <w:sz w:val="18"/>
          <w:szCs w:val="18"/>
        </w:rPr>
        <w:t>A</w:t>
      </w:r>
      <w:r w:rsidR="003E6262" w:rsidRPr="00051855">
        <w:rPr>
          <w:rFonts w:ascii="Arial" w:hAnsi="Arial" w:cs="Arial"/>
          <w:color w:val="222222"/>
          <w:sz w:val="18"/>
          <w:szCs w:val="18"/>
        </w:rPr>
        <w:t>dministración,</w:t>
      </w:r>
      <w:r w:rsidR="008B56BE">
        <w:rPr>
          <w:rFonts w:ascii="Arial" w:hAnsi="Arial" w:cs="Arial"/>
          <w:color w:val="222222"/>
          <w:sz w:val="18"/>
          <w:szCs w:val="18"/>
        </w:rPr>
        <w:t xml:space="preserve"> </w:t>
      </w:r>
      <w:r w:rsidRPr="00051855">
        <w:rPr>
          <w:rFonts w:ascii="Arial" w:hAnsi="Arial" w:cs="Arial"/>
          <w:color w:val="222222"/>
          <w:sz w:val="18"/>
          <w:szCs w:val="18"/>
        </w:rPr>
        <w:t xml:space="preserve">realizando la solicitud </w:t>
      </w:r>
      <w:r w:rsidR="0015173C" w:rsidRPr="00051855">
        <w:rPr>
          <w:rFonts w:ascii="Arial" w:hAnsi="Arial" w:cs="Arial"/>
          <w:color w:val="222222"/>
          <w:sz w:val="18"/>
          <w:szCs w:val="18"/>
        </w:rPr>
        <w:t xml:space="preserve">de forma electrónica, </w:t>
      </w:r>
      <w:r w:rsidR="00CC0AA2" w:rsidRPr="00051855">
        <w:rPr>
          <w:rFonts w:ascii="Arial" w:hAnsi="Arial" w:cs="Arial"/>
          <w:color w:val="222222"/>
          <w:sz w:val="18"/>
          <w:szCs w:val="18"/>
        </w:rPr>
        <w:t xml:space="preserve">para que se diera un espacio en reunión </w:t>
      </w:r>
      <w:r w:rsidR="003E6262" w:rsidRPr="00051855">
        <w:rPr>
          <w:rFonts w:ascii="Arial" w:hAnsi="Arial" w:cs="Arial"/>
          <w:color w:val="222222"/>
          <w:sz w:val="18"/>
          <w:szCs w:val="18"/>
        </w:rPr>
        <w:t>ordinaria,</w:t>
      </w:r>
      <w:r w:rsidR="00A86F41" w:rsidRPr="00051855">
        <w:rPr>
          <w:rFonts w:ascii="Arial" w:hAnsi="Arial" w:cs="Arial"/>
          <w:color w:val="222222"/>
          <w:sz w:val="18"/>
          <w:szCs w:val="18"/>
        </w:rPr>
        <w:t xml:space="preserve"> el señor Administrador (</w:t>
      </w:r>
      <w:r w:rsidR="008B56BE">
        <w:rPr>
          <w:rFonts w:ascii="Arial" w:hAnsi="Arial" w:cs="Arial"/>
          <w:color w:val="222222"/>
          <w:sz w:val="18"/>
          <w:szCs w:val="18"/>
        </w:rPr>
        <w:t>E</w:t>
      </w:r>
      <w:r w:rsidR="00A86F41" w:rsidRPr="00051855">
        <w:rPr>
          <w:rFonts w:ascii="Arial" w:hAnsi="Arial" w:cs="Arial"/>
          <w:color w:val="222222"/>
          <w:sz w:val="18"/>
          <w:szCs w:val="18"/>
        </w:rPr>
        <w:t xml:space="preserve">) </w:t>
      </w:r>
      <w:r w:rsidR="00F17B1E" w:rsidRPr="00051855">
        <w:rPr>
          <w:rFonts w:ascii="Arial" w:hAnsi="Arial" w:cs="Arial"/>
          <w:color w:val="222222"/>
          <w:sz w:val="18"/>
          <w:szCs w:val="18"/>
        </w:rPr>
        <w:t xml:space="preserve">aprobó que se colocara en el orden del </w:t>
      </w:r>
      <w:r w:rsidR="008B56BE" w:rsidRPr="00051855">
        <w:rPr>
          <w:rFonts w:ascii="Arial" w:hAnsi="Arial" w:cs="Arial"/>
          <w:color w:val="222222"/>
          <w:sz w:val="18"/>
          <w:szCs w:val="18"/>
        </w:rPr>
        <w:t>día</w:t>
      </w:r>
      <w:r w:rsidR="00F17B1E" w:rsidRPr="00051855">
        <w:rPr>
          <w:rFonts w:ascii="Arial" w:hAnsi="Arial" w:cs="Arial"/>
          <w:color w:val="222222"/>
          <w:sz w:val="18"/>
          <w:szCs w:val="18"/>
        </w:rPr>
        <w:t xml:space="preserve"> y</w:t>
      </w:r>
      <w:r w:rsidR="001D10BF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solicito </w:t>
      </w:r>
      <w:r w:rsidR="001829AD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20 minutos</w:t>
      </w:r>
      <w:r w:rsidR="001D10BF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para ser escuchados en dicha reunión</w:t>
      </w:r>
      <w:r w:rsidR="00F17B1E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.</w:t>
      </w:r>
    </w:p>
    <w:p w:rsidR="00292755" w:rsidRPr="00051855" w:rsidRDefault="00930D22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El</w:t>
      </w:r>
      <w:r w:rsidR="001D10BF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señor 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John</w:t>
      </w:r>
      <w:r w:rsidR="00551FF7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Villegas manifiest</w:t>
      </w:r>
      <w:r w:rsidR="00551FF7">
        <w:rPr>
          <w:rFonts w:ascii="Arial" w:hAnsi="Arial" w:cs="Arial"/>
          <w:color w:val="222222"/>
          <w:sz w:val="18"/>
          <w:szCs w:val="18"/>
          <w:shd w:val="clear" w:color="auto" w:fill="FFFFFF"/>
        </w:rPr>
        <w:t>o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su desacuerdo con el orden del </w:t>
      </w:r>
      <w:r w:rsidR="00551FF7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día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vía </w:t>
      </w:r>
      <w:r w:rsidR="00551FF7">
        <w:rPr>
          <w:rFonts w:ascii="Arial" w:hAnsi="Arial" w:cs="Arial"/>
          <w:color w:val="222222"/>
          <w:sz w:val="18"/>
          <w:szCs w:val="18"/>
          <w:shd w:val="clear" w:color="auto" w:fill="FFFFFF"/>
        </w:rPr>
        <w:t>W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hats</w:t>
      </w:r>
      <w:r w:rsidR="00551FF7">
        <w:rPr>
          <w:rFonts w:ascii="Arial" w:hAnsi="Arial" w:cs="Arial"/>
          <w:color w:val="222222"/>
          <w:sz w:val="18"/>
          <w:szCs w:val="18"/>
          <w:shd w:val="clear" w:color="auto" w:fill="FFFFFF"/>
        </w:rPr>
        <w:t>A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pp.</w:t>
      </w:r>
    </w:p>
    <w:p w:rsidR="001D10BF" w:rsidRPr="00051855" w:rsidRDefault="00DD3CF5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Se </w:t>
      </w:r>
      <w:r w:rsidR="00CE6D2A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proced</w:t>
      </w:r>
      <w:r w:rsidR="00CE6D2A">
        <w:rPr>
          <w:rFonts w:ascii="Arial" w:hAnsi="Arial" w:cs="Arial"/>
          <w:color w:val="222222"/>
          <w:sz w:val="18"/>
          <w:szCs w:val="18"/>
          <w:shd w:val="clear" w:color="auto" w:fill="FFFFFF"/>
        </w:rPr>
        <w:t>ió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el día 7 de mayo </w:t>
      </w:r>
      <w:r w:rsidR="001D10BF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a  realizar la comunica</w:t>
      </w:r>
      <w:r w:rsidR="00CA631B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ción  con la señora Fiscal </w:t>
      </w:r>
      <w:r w:rsidR="00551FF7">
        <w:rPr>
          <w:rFonts w:ascii="Arial" w:hAnsi="Arial" w:cs="Arial"/>
          <w:color w:val="222222"/>
          <w:sz w:val="18"/>
          <w:szCs w:val="18"/>
          <w:shd w:val="clear" w:color="auto" w:fill="FFFFFF"/>
        </w:rPr>
        <w:t>Interna Adriana Mateus</w:t>
      </w:r>
      <w:r w:rsidR="001D10BF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y de una m</w:t>
      </w:r>
      <w:r w:rsidR="00131823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a</w:t>
      </w:r>
      <w:r w:rsidR="001D10BF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n</w:t>
      </w:r>
      <w:r w:rsidR="00131823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e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ra muy amable, se pregunta</w:t>
      </w:r>
      <w:r w:rsidR="001D10BF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por medio del </w:t>
      </w:r>
      <w:r w:rsidR="00551FF7">
        <w:rPr>
          <w:rFonts w:ascii="Arial" w:hAnsi="Arial" w:cs="Arial"/>
          <w:color w:val="222222"/>
          <w:sz w:val="18"/>
          <w:szCs w:val="18"/>
          <w:shd w:val="clear" w:color="auto" w:fill="FFFFFF"/>
        </w:rPr>
        <w:t>grupo de W</w:t>
      </w:r>
      <w:r w:rsidR="00CA631B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hat</w:t>
      </w:r>
      <w:r w:rsidR="001D10BF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s</w:t>
      </w:r>
      <w:r w:rsidR="00551FF7">
        <w:rPr>
          <w:rFonts w:ascii="Arial" w:hAnsi="Arial" w:cs="Arial"/>
          <w:color w:val="222222"/>
          <w:sz w:val="18"/>
          <w:szCs w:val="18"/>
          <w:shd w:val="clear" w:color="auto" w:fill="FFFFFF"/>
        </w:rPr>
        <w:t>A</w:t>
      </w:r>
      <w:r w:rsidR="00CA631B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p</w:t>
      </w:r>
      <w:r w:rsidR="001D10BF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p si </w:t>
      </w:r>
      <w:r w:rsidR="00551FF7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se estaba </w:t>
      </w:r>
      <w:r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de acuerdo </w:t>
      </w:r>
      <w:r w:rsidR="00551FF7">
        <w:rPr>
          <w:rFonts w:ascii="Arial" w:hAnsi="Arial" w:cs="Arial"/>
          <w:color w:val="222222"/>
          <w:sz w:val="18"/>
          <w:szCs w:val="18"/>
          <w:shd w:val="clear" w:color="auto" w:fill="FFFFFF"/>
        </w:rPr>
        <w:t>que se</w:t>
      </w:r>
      <w:r w:rsidR="001D10BF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trat</w:t>
      </w:r>
      <w:r w:rsidR="00551FF7">
        <w:rPr>
          <w:rFonts w:ascii="Arial" w:hAnsi="Arial" w:cs="Arial"/>
          <w:color w:val="222222"/>
          <w:sz w:val="18"/>
          <w:szCs w:val="18"/>
          <w:shd w:val="clear" w:color="auto" w:fill="FFFFFF"/>
        </w:rPr>
        <w:t>ara</w:t>
      </w:r>
      <w:r w:rsidR="001D10BF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el tema en dicha reunión</w:t>
      </w:r>
      <w:r w:rsidR="00551FF7">
        <w:rPr>
          <w:rFonts w:ascii="Arial" w:hAnsi="Arial" w:cs="Arial"/>
          <w:color w:val="222222"/>
          <w:sz w:val="18"/>
          <w:szCs w:val="18"/>
          <w:shd w:val="clear" w:color="auto" w:fill="FFFFFF"/>
        </w:rPr>
        <w:t>, a lo cual no estuvieron de acuerdo 7 Consejeros, y se propone que el tema</w:t>
      </w:r>
      <w:r w:rsidR="00131823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 sea tratado </w:t>
      </w:r>
      <w:r w:rsidR="00551FF7">
        <w:rPr>
          <w:rFonts w:ascii="Arial" w:hAnsi="Arial" w:cs="Arial"/>
          <w:color w:val="222222"/>
          <w:sz w:val="18"/>
          <w:szCs w:val="18"/>
          <w:shd w:val="clear" w:color="auto" w:fill="FFFFFF"/>
        </w:rPr>
        <w:t>en la próxima reunión ordinaria.</w:t>
      </w:r>
    </w:p>
    <w:p w:rsidR="00CA7416" w:rsidRDefault="00CA7416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</w:rPr>
      </w:pPr>
      <w:r w:rsidRPr="00051855">
        <w:rPr>
          <w:rFonts w:ascii="Arial" w:hAnsi="Arial" w:cs="Arial"/>
          <w:color w:val="222222"/>
          <w:sz w:val="18"/>
          <w:szCs w:val="18"/>
        </w:rPr>
        <w:t>S</w:t>
      </w:r>
      <w:r w:rsidR="00CA631B" w:rsidRPr="00051855">
        <w:rPr>
          <w:rFonts w:ascii="Arial" w:hAnsi="Arial" w:cs="Arial"/>
          <w:color w:val="222222"/>
          <w:sz w:val="18"/>
          <w:szCs w:val="18"/>
        </w:rPr>
        <w:t>e concluy</w:t>
      </w:r>
      <w:r w:rsidR="00551FF7">
        <w:rPr>
          <w:rFonts w:ascii="Arial" w:hAnsi="Arial" w:cs="Arial"/>
          <w:color w:val="222222"/>
          <w:sz w:val="18"/>
          <w:szCs w:val="18"/>
        </w:rPr>
        <w:t>o</w:t>
      </w:r>
      <w:r w:rsidR="00CA631B" w:rsidRPr="00051855">
        <w:rPr>
          <w:rFonts w:ascii="Arial" w:hAnsi="Arial" w:cs="Arial"/>
          <w:color w:val="222222"/>
          <w:sz w:val="18"/>
          <w:szCs w:val="18"/>
        </w:rPr>
        <w:t xml:space="preserve"> </w:t>
      </w:r>
      <w:r w:rsidRPr="00051855">
        <w:rPr>
          <w:rFonts w:ascii="Arial" w:hAnsi="Arial" w:cs="Arial"/>
          <w:b/>
          <w:color w:val="222222"/>
          <w:sz w:val="18"/>
          <w:szCs w:val="18"/>
        </w:rPr>
        <w:t xml:space="preserve"> n</w:t>
      </w:r>
      <w:r w:rsidRPr="00051855">
        <w:rPr>
          <w:rFonts w:ascii="Arial" w:hAnsi="Arial" w:cs="Arial"/>
          <w:color w:val="222222"/>
          <w:sz w:val="18"/>
          <w:szCs w:val="18"/>
        </w:rPr>
        <w:t>o aprobar los 20 minutos al comité de mascotas</w:t>
      </w:r>
      <w:r w:rsidR="00CA631B" w:rsidRPr="00051855">
        <w:rPr>
          <w:rFonts w:ascii="Arial" w:hAnsi="Arial" w:cs="Arial"/>
          <w:color w:val="222222"/>
          <w:sz w:val="18"/>
          <w:szCs w:val="18"/>
        </w:rPr>
        <w:t xml:space="preserve"> ya que</w:t>
      </w:r>
      <w:r w:rsidR="00551FF7">
        <w:rPr>
          <w:rFonts w:ascii="Arial" w:hAnsi="Arial" w:cs="Arial"/>
          <w:color w:val="222222"/>
          <w:sz w:val="18"/>
          <w:szCs w:val="18"/>
        </w:rPr>
        <w:t xml:space="preserve"> n</w:t>
      </w:r>
      <w:r w:rsidR="00CA631B" w:rsidRPr="00051855">
        <w:rPr>
          <w:rFonts w:ascii="Arial" w:hAnsi="Arial" w:cs="Arial"/>
          <w:color w:val="222222"/>
          <w:sz w:val="18"/>
          <w:szCs w:val="18"/>
        </w:rPr>
        <w:t xml:space="preserve">o se socializo ni se solicitó con tiempo por parte del Presidente del Consejo de </w:t>
      </w:r>
      <w:r w:rsidR="003E6262" w:rsidRPr="00051855">
        <w:rPr>
          <w:rFonts w:ascii="Arial" w:hAnsi="Arial" w:cs="Arial"/>
          <w:color w:val="222222"/>
          <w:sz w:val="18"/>
          <w:szCs w:val="18"/>
        </w:rPr>
        <w:t>Administración</w:t>
      </w:r>
      <w:r w:rsidR="00CA631B" w:rsidRPr="00051855">
        <w:rPr>
          <w:rFonts w:ascii="Arial" w:hAnsi="Arial" w:cs="Arial"/>
          <w:color w:val="222222"/>
          <w:sz w:val="18"/>
          <w:szCs w:val="18"/>
        </w:rPr>
        <w:t xml:space="preserve">, recomendación hecha el 11/04/2019.  Adicional esa “conclusión” se </w:t>
      </w:r>
      <w:r w:rsidR="003E6262" w:rsidRPr="00051855">
        <w:rPr>
          <w:rFonts w:ascii="Arial" w:hAnsi="Arial" w:cs="Arial"/>
          <w:color w:val="222222"/>
          <w:sz w:val="18"/>
          <w:szCs w:val="18"/>
        </w:rPr>
        <w:t>tomó</w:t>
      </w:r>
      <w:r w:rsidR="00CA631B" w:rsidRPr="00051855">
        <w:rPr>
          <w:rFonts w:ascii="Arial" w:hAnsi="Arial" w:cs="Arial"/>
          <w:color w:val="222222"/>
          <w:sz w:val="18"/>
          <w:szCs w:val="18"/>
        </w:rPr>
        <w:t xml:space="preserve"> anterior a la reunión, ya que los miembr</w:t>
      </w:r>
      <w:r w:rsidR="003E6262" w:rsidRPr="00051855">
        <w:rPr>
          <w:rFonts w:ascii="Arial" w:hAnsi="Arial" w:cs="Arial"/>
          <w:color w:val="222222"/>
          <w:sz w:val="18"/>
          <w:szCs w:val="18"/>
        </w:rPr>
        <w:t xml:space="preserve">os del comité no fueron </w:t>
      </w:r>
      <w:r w:rsidR="00413085" w:rsidRPr="00051855">
        <w:rPr>
          <w:rFonts w:ascii="Arial" w:hAnsi="Arial" w:cs="Arial"/>
          <w:color w:val="222222"/>
          <w:sz w:val="18"/>
          <w:szCs w:val="18"/>
        </w:rPr>
        <w:t>citados.</w:t>
      </w:r>
      <w:r w:rsidR="00643FB2">
        <w:rPr>
          <w:rFonts w:ascii="Arial" w:hAnsi="Arial" w:cs="Arial"/>
          <w:color w:val="222222"/>
          <w:sz w:val="18"/>
          <w:szCs w:val="18"/>
        </w:rPr>
        <w:t xml:space="preserve"> </w:t>
      </w:r>
    </w:p>
    <w:p w:rsidR="00643FB2" w:rsidRDefault="00643FB2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Cabe aclarar que e</w:t>
      </w:r>
      <w:r w:rsidRPr="00643FB2">
        <w:rPr>
          <w:rFonts w:ascii="Arial" w:hAnsi="Arial" w:cs="Arial"/>
          <w:color w:val="222222"/>
          <w:sz w:val="18"/>
          <w:szCs w:val="18"/>
        </w:rPr>
        <w:t>l Consejo</w:t>
      </w:r>
      <w:r>
        <w:rPr>
          <w:rFonts w:ascii="Arial" w:hAnsi="Arial" w:cs="Arial"/>
          <w:color w:val="222222"/>
          <w:sz w:val="18"/>
          <w:szCs w:val="18"/>
        </w:rPr>
        <w:t xml:space="preserve"> de </w:t>
      </w:r>
      <w:r w:rsidR="00A7778A">
        <w:rPr>
          <w:rFonts w:ascii="Arial" w:hAnsi="Arial" w:cs="Arial"/>
          <w:color w:val="222222"/>
          <w:sz w:val="18"/>
          <w:szCs w:val="18"/>
        </w:rPr>
        <w:t>Administración</w:t>
      </w:r>
      <w:r w:rsidRPr="00643FB2">
        <w:rPr>
          <w:rFonts w:ascii="Arial" w:hAnsi="Arial" w:cs="Arial"/>
          <w:color w:val="222222"/>
          <w:sz w:val="18"/>
          <w:szCs w:val="18"/>
        </w:rPr>
        <w:t xml:space="preserve"> no estuvo informado respecto a esta petición, </w:t>
      </w:r>
      <w:r>
        <w:rPr>
          <w:rFonts w:ascii="Arial" w:hAnsi="Arial" w:cs="Arial"/>
          <w:color w:val="222222"/>
          <w:sz w:val="18"/>
          <w:szCs w:val="18"/>
        </w:rPr>
        <w:t>y a la fecha no han llegado dichas peticiones hech</w:t>
      </w:r>
      <w:r w:rsidR="00CE6D2A">
        <w:rPr>
          <w:rFonts w:ascii="Arial" w:hAnsi="Arial" w:cs="Arial"/>
          <w:color w:val="222222"/>
          <w:sz w:val="18"/>
          <w:szCs w:val="18"/>
        </w:rPr>
        <w:t xml:space="preserve">as por el comité de mascotas, al </w:t>
      </w:r>
      <w:r>
        <w:rPr>
          <w:rFonts w:ascii="Arial" w:hAnsi="Arial" w:cs="Arial"/>
          <w:color w:val="222222"/>
          <w:sz w:val="18"/>
          <w:szCs w:val="18"/>
        </w:rPr>
        <w:t>e-mail de cada uno de los consejeros.</w:t>
      </w:r>
    </w:p>
    <w:p w:rsidR="00551FF7" w:rsidRPr="00051855" w:rsidRDefault="00551FF7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</w:rPr>
      </w:pPr>
    </w:p>
    <w:p w:rsidR="00B528F3" w:rsidRDefault="00B528F3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Zaida </w:t>
      </w:r>
      <w:r w:rsidR="00CE6D2A">
        <w:rPr>
          <w:rFonts w:ascii="Arial" w:hAnsi="Arial" w:cs="Arial"/>
          <w:color w:val="000000"/>
          <w:sz w:val="18"/>
          <w:szCs w:val="18"/>
          <w:shd w:val="clear" w:color="auto" w:fill="FFFFFF"/>
        </w:rPr>
        <w:t>Ríos</w:t>
      </w:r>
      <w:r w:rsidR="00A7778A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manifiesta </w:t>
      </w:r>
      <w:r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no </w:t>
      </w:r>
      <w:r w:rsidR="00A7778A">
        <w:rPr>
          <w:rFonts w:ascii="Arial" w:hAnsi="Arial" w:cs="Arial"/>
          <w:color w:val="000000"/>
          <w:sz w:val="18"/>
          <w:szCs w:val="18"/>
          <w:shd w:val="clear" w:color="auto" w:fill="FFFFFF"/>
        </w:rPr>
        <w:t>estar</w:t>
      </w:r>
      <w:r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de acuerdo con la forma en la cual se </w:t>
      </w:r>
      <w:r w:rsidR="00B636CF"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>está</w:t>
      </w:r>
      <w:r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manejo el correo de </w:t>
      </w:r>
      <w:r w:rsidR="00A7778A">
        <w:rPr>
          <w:rFonts w:ascii="Arial" w:hAnsi="Arial" w:cs="Arial"/>
          <w:color w:val="000000"/>
          <w:sz w:val="18"/>
          <w:szCs w:val="18"/>
          <w:shd w:val="clear" w:color="auto" w:fill="FFFFFF"/>
        </w:rPr>
        <w:t>C</w:t>
      </w:r>
      <w:r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>onsejo</w:t>
      </w:r>
      <w:r w:rsidR="00A7778A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de </w:t>
      </w:r>
      <w:r w:rsidR="009D169B">
        <w:rPr>
          <w:rFonts w:ascii="Arial" w:hAnsi="Arial" w:cs="Arial"/>
          <w:color w:val="000000"/>
          <w:sz w:val="18"/>
          <w:szCs w:val="18"/>
          <w:shd w:val="clear" w:color="auto" w:fill="FFFFFF"/>
        </w:rPr>
        <w:t>Administración</w:t>
      </w:r>
      <w:r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y </w:t>
      </w:r>
      <w:r w:rsidR="00A7778A">
        <w:rPr>
          <w:rFonts w:ascii="Arial" w:hAnsi="Arial" w:cs="Arial"/>
          <w:color w:val="000000"/>
          <w:sz w:val="18"/>
          <w:szCs w:val="18"/>
          <w:shd w:val="clear" w:color="auto" w:fill="FFFFFF"/>
        </w:rPr>
        <w:t>afirma</w:t>
      </w:r>
      <w:r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que </w:t>
      </w:r>
      <w:r w:rsidR="00A7778A">
        <w:rPr>
          <w:rFonts w:ascii="Arial" w:hAnsi="Arial" w:cs="Arial"/>
          <w:color w:val="000000"/>
          <w:sz w:val="18"/>
          <w:szCs w:val="18"/>
          <w:shd w:val="clear" w:color="auto" w:fill="FFFFFF"/>
        </w:rPr>
        <w:t>“</w:t>
      </w:r>
      <w:r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>se lava las manos</w:t>
      </w:r>
      <w:r w:rsidR="00A7778A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respecto al correo de Consejo”. S</w:t>
      </w:r>
      <w:r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>ugiere que</w:t>
      </w:r>
      <w:r w:rsidR="00B636CF"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A7778A"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>la</w:t>
      </w:r>
      <w:r w:rsidR="009D169B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Sra</w:t>
      </w:r>
      <w:r w:rsidR="00CD0C0F"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  <w:r w:rsidR="009D169B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Norma Moreno Presidente</w:t>
      </w:r>
      <w:r w:rsidR="00A7778A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(E</w:t>
      </w:r>
      <w:r w:rsidR="00A7778A"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)  </w:t>
      </w:r>
      <w:r w:rsidR="00B636CF"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dé </w:t>
      </w:r>
      <w:r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un paso al costado</w:t>
      </w:r>
      <w:r w:rsidR="00A7778A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B636CF" w:rsidRPr="0005185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ya que no está </w:t>
      </w:r>
      <w:r w:rsidR="00A7778A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viendo gestión en el manejo del correo, </w:t>
      </w:r>
      <w:r w:rsidR="009D169B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poniendo como ejemplo el caso del </w:t>
      </w:r>
      <w:r w:rsidR="00CE6D2A">
        <w:rPr>
          <w:rFonts w:ascii="Arial" w:hAnsi="Arial" w:cs="Arial"/>
          <w:color w:val="000000"/>
          <w:sz w:val="18"/>
          <w:szCs w:val="18"/>
          <w:shd w:val="clear" w:color="auto" w:fill="FFFFFF"/>
        </w:rPr>
        <w:t>Sr.</w:t>
      </w:r>
      <w:r w:rsidR="009D169B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Juan </w:t>
      </w:r>
      <w:r w:rsidR="00CE6D2A">
        <w:rPr>
          <w:rFonts w:ascii="Arial" w:hAnsi="Arial" w:cs="Arial"/>
          <w:color w:val="000000"/>
          <w:sz w:val="18"/>
          <w:szCs w:val="18"/>
          <w:shd w:val="clear" w:color="auto" w:fill="FFFFFF"/>
        </w:rPr>
        <w:t>Ferreira</w:t>
      </w:r>
      <w:r w:rsidR="009D169B">
        <w:rPr>
          <w:rFonts w:ascii="Arial" w:hAnsi="Arial" w:cs="Arial"/>
          <w:color w:val="000000"/>
          <w:sz w:val="18"/>
          <w:szCs w:val="18"/>
          <w:shd w:val="clear" w:color="auto" w:fill="FFFFFF"/>
        </w:rPr>
        <w:t>, y del comité de mascotas, los cuales el Consejo no tenía conocimiento.</w:t>
      </w:r>
    </w:p>
    <w:p w:rsidR="005351F2" w:rsidRDefault="005351F2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5351F2" w:rsidRPr="005351F2" w:rsidRDefault="00C41773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D0D0D" w:themeColor="text1" w:themeTint="F2"/>
          <w:sz w:val="18"/>
          <w:szCs w:val="18"/>
          <w:shd w:val="clear" w:color="auto" w:fill="FFFFFF"/>
        </w:rPr>
      </w:pPr>
      <w:r w:rsidRPr="005351F2">
        <w:rPr>
          <w:rFonts w:ascii="Arial" w:hAnsi="Arial" w:cs="Arial"/>
          <w:color w:val="0D0D0D" w:themeColor="text1" w:themeTint="F2"/>
          <w:sz w:val="18"/>
          <w:szCs w:val="18"/>
          <w:shd w:val="clear" w:color="auto" w:fill="FFFFFF"/>
        </w:rPr>
        <w:t>La señora Adriana Dice que el señor Consejero</w:t>
      </w:r>
      <w:r w:rsidR="007E4E26" w:rsidRPr="005351F2">
        <w:rPr>
          <w:rFonts w:ascii="Arial" w:hAnsi="Arial" w:cs="Arial"/>
          <w:color w:val="0D0D0D" w:themeColor="text1" w:themeTint="F2"/>
          <w:sz w:val="18"/>
          <w:szCs w:val="18"/>
          <w:shd w:val="clear" w:color="auto" w:fill="FFFFFF"/>
        </w:rPr>
        <w:t xml:space="preserve"> </w:t>
      </w:r>
      <w:r w:rsidR="00CE6D2A" w:rsidRPr="005351F2">
        <w:rPr>
          <w:rFonts w:ascii="Arial" w:hAnsi="Arial" w:cs="Arial"/>
          <w:color w:val="0D0D0D" w:themeColor="text1" w:themeTint="F2"/>
          <w:sz w:val="18"/>
          <w:szCs w:val="18"/>
          <w:shd w:val="clear" w:color="auto" w:fill="FFFFFF"/>
        </w:rPr>
        <w:t>John</w:t>
      </w:r>
      <w:r w:rsidR="00B636CF" w:rsidRPr="005351F2">
        <w:rPr>
          <w:rFonts w:ascii="Arial" w:hAnsi="Arial" w:cs="Arial"/>
          <w:color w:val="0D0D0D" w:themeColor="text1" w:themeTint="F2"/>
          <w:sz w:val="18"/>
          <w:szCs w:val="18"/>
          <w:shd w:val="clear" w:color="auto" w:fill="FFFFFF"/>
        </w:rPr>
        <w:t xml:space="preserve"> Villegas </w:t>
      </w:r>
      <w:r w:rsidR="004C0881" w:rsidRPr="005351F2">
        <w:rPr>
          <w:rFonts w:ascii="Arial" w:hAnsi="Arial" w:cs="Arial"/>
          <w:color w:val="0D0D0D" w:themeColor="text1" w:themeTint="F2"/>
          <w:sz w:val="18"/>
          <w:szCs w:val="18"/>
          <w:shd w:val="clear" w:color="auto" w:fill="FFFFFF"/>
        </w:rPr>
        <w:t>envió</w:t>
      </w:r>
      <w:r w:rsidRPr="005351F2">
        <w:rPr>
          <w:rFonts w:ascii="Arial" w:hAnsi="Arial" w:cs="Arial"/>
          <w:color w:val="0D0D0D" w:themeColor="text1" w:themeTint="F2"/>
          <w:sz w:val="18"/>
          <w:szCs w:val="18"/>
          <w:shd w:val="clear" w:color="auto" w:fill="FFFFFF"/>
        </w:rPr>
        <w:t xml:space="preserve"> correo al consejo</w:t>
      </w:r>
      <w:r w:rsidR="00FE6437" w:rsidRPr="005351F2">
        <w:rPr>
          <w:rFonts w:ascii="Arial" w:hAnsi="Arial" w:cs="Arial"/>
          <w:color w:val="0D0D0D" w:themeColor="text1" w:themeTint="F2"/>
          <w:sz w:val="18"/>
          <w:szCs w:val="18"/>
          <w:shd w:val="clear" w:color="auto" w:fill="FFFFFF"/>
        </w:rPr>
        <w:t xml:space="preserve"> </w:t>
      </w:r>
      <w:r w:rsidR="005351F2" w:rsidRPr="005351F2">
        <w:rPr>
          <w:rFonts w:ascii="Arial" w:hAnsi="Arial" w:cs="Arial"/>
          <w:color w:val="0D0D0D" w:themeColor="text1" w:themeTint="F2"/>
          <w:sz w:val="18"/>
          <w:szCs w:val="18"/>
          <w:shd w:val="clear" w:color="auto" w:fill="FFFFFF"/>
        </w:rPr>
        <w:t>mostrando su inconformismo por:</w:t>
      </w:r>
    </w:p>
    <w:p w:rsidR="005351F2" w:rsidRDefault="005351F2" w:rsidP="005351F2">
      <w:pPr>
        <w:pStyle w:val="NormalWeb"/>
        <w:numPr>
          <w:ilvl w:val="0"/>
          <w:numId w:val="3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La falta de información de los correos enviados al e-mail del Consejo de Administración.</w:t>
      </w:r>
    </w:p>
    <w:p w:rsidR="005351F2" w:rsidRDefault="005351F2" w:rsidP="005351F2">
      <w:pPr>
        <w:pStyle w:val="NormalWeb"/>
        <w:numPr>
          <w:ilvl w:val="0"/>
          <w:numId w:val="3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La forma en que se está manejando los temas a tratar en el orden del día para reuniones de Consejo de Administración.</w:t>
      </w:r>
    </w:p>
    <w:p w:rsidR="005351F2" w:rsidRDefault="005351F2" w:rsidP="005351F2">
      <w:pPr>
        <w:pStyle w:val="NormalWeb"/>
        <w:numPr>
          <w:ilvl w:val="0"/>
          <w:numId w:val="35"/>
        </w:numPr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El no uso de los canales de comunicación para dar a conocer temas a los miembros del Consejo.</w:t>
      </w:r>
    </w:p>
    <w:p w:rsidR="00186FD5" w:rsidRPr="00051855" w:rsidRDefault="005351F2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L</w:t>
      </w:r>
      <w:r w:rsidR="00B636CF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a</w:t>
      </w:r>
      <w:r w:rsidR="00D73B3D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="00CE6D2A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Sra.</w:t>
      </w:r>
      <w:r w:rsidR="00D73B3D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Martha Revisora Fiscal sugiere</w:t>
      </w:r>
      <w:r w:rsidR="00B636CF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que esos temas de los consejeros se</w:t>
      </w:r>
      <w:r w:rsidR="00D73B3D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tratan en reunión </w:t>
      </w:r>
      <w:r w:rsidR="0001713D" w:rsidRPr="00051855">
        <w:rPr>
          <w:rFonts w:ascii="Arial" w:hAnsi="Arial" w:cs="Arial"/>
          <w:color w:val="222222"/>
          <w:sz w:val="18"/>
          <w:szCs w:val="18"/>
          <w:shd w:val="clear" w:color="auto" w:fill="FFFFFF"/>
        </w:rPr>
        <w:t>de consejo.</w:t>
      </w:r>
    </w:p>
    <w:p w:rsidR="005351F2" w:rsidRDefault="005351F2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CA287A" w:rsidRPr="00051855" w:rsidRDefault="00205D9C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Jeison: Expresa que hay un problema de comunicación en </w:t>
      </w:r>
      <w:r w:rsidR="00A63EAC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el grupo, sobre el orden del </w:t>
      </w:r>
      <w:r w:rsidR="00CE6D2A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y  que la norma no dice que todo el consejo debe de estar de acuerdo para proponer un orden del </w:t>
      </w:r>
      <w:r w:rsidR="00A63EAC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lo debe proponer el presidente y ya el mismo</w:t>
      </w:r>
      <w:r w:rsidR="0001713D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ente decide si lo aprueba o no</w:t>
      </w:r>
      <w:r w:rsidR="005E2F11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</w:t>
      </w:r>
    </w:p>
    <w:p w:rsidR="00186FD5" w:rsidRDefault="00186FD5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B068DA" w:rsidRDefault="00B068DA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</w:p>
    <w:p w:rsidR="005351F2" w:rsidRDefault="005351F2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</w:p>
    <w:p w:rsidR="005351F2" w:rsidRPr="00940C59" w:rsidRDefault="005351F2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</w:p>
    <w:p w:rsidR="00B068DA" w:rsidRPr="00940C59" w:rsidRDefault="00B068DA" w:rsidP="00B068DA">
      <w:pPr>
        <w:pStyle w:val="Prrafodelista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940C59">
        <w:rPr>
          <w:rFonts w:ascii="Arial" w:hAnsi="Arial" w:cs="Arial"/>
          <w:b/>
          <w:color w:val="000000"/>
          <w:sz w:val="18"/>
          <w:szCs w:val="18"/>
        </w:rPr>
        <w:t>Aprobación de actas pendientes.</w:t>
      </w:r>
    </w:p>
    <w:p w:rsidR="007E4E26" w:rsidRDefault="007E4E26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7E4E26" w:rsidRDefault="00940C59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Se aprueban por unanimidad las siguientes actas:</w:t>
      </w:r>
    </w:p>
    <w:p w:rsidR="00940C59" w:rsidRDefault="00940C59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940C59" w:rsidRDefault="00940C59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Acta de reunión extra-ordinaria del día 09/04/2019 realizada por Wilmer Valero.</w:t>
      </w:r>
    </w:p>
    <w:p w:rsidR="00940C59" w:rsidRDefault="00940C59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Acta de reunión ordinaria del día 11/04/2019 realizada por Zaida </w:t>
      </w:r>
      <w:r w:rsidR="00CE6D2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Ríos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</w:t>
      </w:r>
    </w:p>
    <w:p w:rsidR="00857671" w:rsidRDefault="00857671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6716CD" w:rsidRDefault="006716CD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857671" w:rsidRPr="00857671" w:rsidRDefault="00857671" w:rsidP="00857671">
      <w:pPr>
        <w:pStyle w:val="Prrafodelista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857671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Proceso de selección de Administrador.</w:t>
      </w:r>
    </w:p>
    <w:p w:rsidR="00334DE3" w:rsidRPr="00051855" w:rsidRDefault="00334DE3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5621BB" w:rsidRDefault="006716CD" w:rsidP="000518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 </w:t>
      </w:r>
      <w:r w:rsidR="000F700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continúa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con el proceso de selección de Administrador después de haber dado y escuchado los diferentes puntos de vista de los miembros del Consejo de </w:t>
      </w:r>
      <w:r w:rsidR="000F700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Administración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. </w:t>
      </w:r>
    </w:p>
    <w:p w:rsidR="005621BB" w:rsidRPr="00051855" w:rsidRDefault="005621BB" w:rsidP="005621B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Se especifica que el Sr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Javier Castillo no puede votar ya que es 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el A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dministrador encargado.</w:t>
      </w:r>
    </w:p>
    <w:p w:rsidR="00FB2A4D" w:rsidRDefault="006716CD" w:rsidP="000518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Se somete a votación de la siguiente forma:</w:t>
      </w:r>
    </w:p>
    <w:p w:rsidR="006716CD" w:rsidRDefault="006716CD" w:rsidP="000518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6716CD" w:rsidRPr="000F7004" w:rsidRDefault="000F7004" w:rsidP="000F7004">
      <w:pPr>
        <w:pStyle w:val="Prrafodelista"/>
        <w:numPr>
          <w:ilvl w:val="0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F700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Opción</w:t>
      </w:r>
      <w:r w:rsidR="006716CD" w:rsidRPr="000F700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1: Sr. Jorge Gonzales. 6 votos.</w:t>
      </w:r>
    </w:p>
    <w:p w:rsidR="006716CD" w:rsidRPr="000F7004" w:rsidRDefault="000F7004" w:rsidP="000F7004">
      <w:pPr>
        <w:pStyle w:val="Prrafodelista"/>
        <w:numPr>
          <w:ilvl w:val="0"/>
          <w:numId w:val="3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F700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Opción</w:t>
      </w:r>
      <w:r w:rsidR="006716CD" w:rsidRPr="000F700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2: Sr. </w:t>
      </w:r>
      <w:r w:rsidRPr="000F700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José</w:t>
      </w:r>
      <w:r w:rsidR="006716CD" w:rsidRPr="000F700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Lizarazo. 5 votos.</w:t>
      </w:r>
    </w:p>
    <w:p w:rsidR="00000927" w:rsidRPr="00051855" w:rsidRDefault="00000927" w:rsidP="000518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2C1BAD" w:rsidRPr="00051855" w:rsidRDefault="000F7004" w:rsidP="000F70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 elige por mayoría al </w:t>
      </w:r>
      <w:r w:rsidR="00CE6D2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Sr.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Jorge Gonzales.</w:t>
      </w:r>
    </w:p>
    <w:p w:rsidR="002C1BAD" w:rsidRPr="00051855" w:rsidRDefault="002C1BAD" w:rsidP="00051855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5621BB" w:rsidRPr="00051855" w:rsidRDefault="004C02B2" w:rsidP="005621B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 citara al </w:t>
      </w:r>
      <w:r w:rsidR="00CE6D2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Sr.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Jorge Gonzales para el </w:t>
      </w:r>
      <w:r w:rsidR="00CE6D2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martes a las 7:00 pm. Para ultimar detalles del ofrecimiento que le hace la copropiedad.</w:t>
      </w:r>
      <w:bookmarkStart w:id="0" w:name="_GoBack"/>
      <w:bookmarkEnd w:id="0"/>
      <w:r w:rsidR="005621BB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="005621BB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Se acordó enviar</w:t>
      </w:r>
      <w:r w:rsidR="005621BB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="005621BB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 la señora Adriana Mateus</w:t>
      </w:r>
      <w:r w:rsidR="005621BB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,</w:t>
      </w:r>
      <w:r w:rsidR="005621BB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lluvia de ideas de la propuesta que se </w:t>
      </w:r>
      <w:r w:rsidR="005621BB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le </w:t>
      </w:r>
      <w:r w:rsidR="005621BB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va </w:t>
      </w:r>
      <w:r w:rsidR="005621BB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a </w:t>
      </w:r>
      <w:r w:rsidR="005621BB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hacer al administrador, </w:t>
      </w:r>
      <w:r w:rsidR="005621BB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dejando como plazo </w:t>
      </w:r>
      <w:r w:rsidR="005621BB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el día sábado a medio día.</w:t>
      </w:r>
    </w:p>
    <w:p w:rsidR="005621BB" w:rsidRPr="00051855" w:rsidRDefault="005621BB" w:rsidP="005621B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Se acordó que el  estudio de campo y averiguaciones,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lo efectuará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las señoras, Vianey, Natalia, Zaida y Na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ly.</w:t>
      </w:r>
    </w:p>
    <w:p w:rsidR="005621BB" w:rsidRPr="00051855" w:rsidRDefault="005621BB" w:rsidP="005621B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 propone no volver a contratar a la misma 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empresa de estudio de seguridad, ya que históricamente no se ha visto que sea efectiva.</w:t>
      </w:r>
    </w:p>
    <w:p w:rsidR="00231B90" w:rsidRPr="00051855" w:rsidRDefault="00231B90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231B90" w:rsidRPr="00051855" w:rsidRDefault="00847491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 somete a votación el ofrecimiento de asignación salarial que se le va a hacer al </w:t>
      </w:r>
      <w:r w:rsidR="00CE6D2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Sr.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Jorge Gonzales, de la siguiente forma:</w:t>
      </w:r>
    </w:p>
    <w:p w:rsidR="00231B90" w:rsidRPr="00051855" w:rsidRDefault="00231B90" w:rsidP="00051855">
      <w:pPr>
        <w:pStyle w:val="Prrafodelista"/>
        <w:shd w:val="clear" w:color="auto" w:fill="FFFFFF"/>
        <w:spacing w:after="0" w:line="240" w:lineRule="auto"/>
        <w:ind w:left="1440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231B90" w:rsidRPr="00051855" w:rsidRDefault="00231B90" w:rsidP="00051855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Opción </w:t>
      </w:r>
      <w:r w:rsidR="00847491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1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: </w:t>
      </w:r>
      <w:r w:rsidR="00847491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asignación salarial mensual de $3.400.000. 4 votos.</w:t>
      </w:r>
    </w:p>
    <w:p w:rsidR="00231B90" w:rsidRPr="00051855" w:rsidRDefault="00231B90" w:rsidP="00051855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Opción </w:t>
      </w:r>
      <w:r w:rsidR="00847491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2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: </w:t>
      </w:r>
      <w:r w:rsidR="00847491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asignación salarial mensual de $3.600.000. 7 votos.</w:t>
      </w:r>
    </w:p>
    <w:p w:rsidR="00231B90" w:rsidRDefault="00231B90" w:rsidP="003F58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E96A72" w:rsidRDefault="00E96A72" w:rsidP="000518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744F5C" w:rsidRDefault="00744F5C" w:rsidP="00744F5C">
      <w:pPr>
        <w:pStyle w:val="Prrafodelista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744F5C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Apertura de urna de empresas para el servicio de aseo.</w:t>
      </w:r>
    </w:p>
    <w:p w:rsidR="007D12D7" w:rsidRPr="00051855" w:rsidRDefault="007D12D7" w:rsidP="000518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7D12D7" w:rsidRPr="00051855" w:rsidRDefault="007D12D7" w:rsidP="000518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Se realiza la apertura de</w:t>
      </w:r>
      <w:r w:rsidR="00F64710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la urna de 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las propuestas </w:t>
      </w:r>
      <w:r w:rsidR="00617BBB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de empresas para el servicio de aseo en la copro</w:t>
      </w:r>
      <w:r w:rsidR="00B364D3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piedad. Se encuentran 6 propuestas que corresponden a las siguientes empresas.</w:t>
      </w:r>
    </w:p>
    <w:p w:rsidR="007D12D7" w:rsidRPr="00051855" w:rsidRDefault="007D12D7" w:rsidP="000518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7D12D7" w:rsidRPr="00051855" w:rsidRDefault="007D12D7" w:rsidP="00E96A72">
      <w:pPr>
        <w:pStyle w:val="Prrafodelista"/>
        <w:numPr>
          <w:ilvl w:val="0"/>
          <w:numId w:val="3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Limpieza Institucional</w:t>
      </w:r>
      <w:r w:rsidR="00CE6D2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="00E0302C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Lasu</w:t>
      </w:r>
    </w:p>
    <w:p w:rsidR="007D12D7" w:rsidRPr="00051855" w:rsidRDefault="00E0302C" w:rsidP="00E96A72">
      <w:pPr>
        <w:pStyle w:val="Prrafodelista"/>
        <w:numPr>
          <w:ilvl w:val="0"/>
          <w:numId w:val="3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Grupo G</w:t>
      </w:r>
      <w:r w:rsidR="00B364D3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EI</w:t>
      </w:r>
      <w:r w:rsidR="007D12D7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S.A.S</w:t>
      </w:r>
    </w:p>
    <w:p w:rsidR="007D12D7" w:rsidRPr="00051855" w:rsidRDefault="00E0302C" w:rsidP="00E96A72">
      <w:pPr>
        <w:pStyle w:val="Prrafodelista"/>
        <w:numPr>
          <w:ilvl w:val="0"/>
          <w:numId w:val="3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Servicios Integrales </w:t>
      </w:r>
      <w:r w:rsidR="007D12D7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Casa Full  J M.</w:t>
      </w:r>
    </w:p>
    <w:p w:rsidR="007D12D7" w:rsidRPr="00051855" w:rsidRDefault="00B364D3" w:rsidP="00E96A72">
      <w:pPr>
        <w:pStyle w:val="Prrafodelista"/>
        <w:numPr>
          <w:ilvl w:val="0"/>
          <w:numId w:val="3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Grandes</w:t>
      </w:r>
      <w:r w:rsidR="007D12D7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 Ltda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</w:t>
      </w:r>
    </w:p>
    <w:p w:rsidR="007D12D7" w:rsidRPr="00051855" w:rsidRDefault="007D12D7" w:rsidP="00E96A72">
      <w:pPr>
        <w:pStyle w:val="Prrafodelista"/>
        <w:numPr>
          <w:ilvl w:val="0"/>
          <w:numId w:val="3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Multiservi</w:t>
      </w:r>
      <w:r w:rsidR="00E0302C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Servicios  </w:t>
      </w:r>
      <w:r w:rsidR="00CE6D2A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Asesorías</w:t>
      </w:r>
    </w:p>
    <w:p w:rsidR="007D12D7" w:rsidRPr="00051855" w:rsidRDefault="00E0302C" w:rsidP="00E96A72">
      <w:pPr>
        <w:pStyle w:val="Prrafodelista"/>
        <w:numPr>
          <w:ilvl w:val="0"/>
          <w:numId w:val="3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M</w:t>
      </w:r>
      <w:r w:rsidR="007D12D7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CB logística S.A.S</w:t>
      </w:r>
    </w:p>
    <w:p w:rsidR="007D12D7" w:rsidRPr="00051855" w:rsidRDefault="007D12D7" w:rsidP="000518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617BBB" w:rsidRDefault="00E0302C" w:rsidP="000518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El Señor Javier </w:t>
      </w:r>
      <w:r w:rsidR="00210847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Castillo, 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Administrador (</w:t>
      </w:r>
      <w:r w:rsidR="00210847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) queda encargad</w:t>
      </w:r>
      <w:r w:rsidR="00210847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o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realizar un </w:t>
      </w:r>
      <w:r w:rsidR="00210847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cuadro 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comparativo  de los oferentes</w:t>
      </w:r>
      <w:r w:rsidR="00B528F3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y compartirlo</w:t>
      </w:r>
      <w:r w:rsidR="0004075E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="00210847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por correo electrónico</w:t>
      </w:r>
      <w:r w:rsidR="00210847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,</w:t>
      </w:r>
      <w:r w:rsidR="00210847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="00210847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a más tardar </w:t>
      </w:r>
      <w:r w:rsidR="00210847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el día sábado 18 de mayo a las 12:00 </w:t>
      </w:r>
      <w:r w:rsidR="00210847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del medio día, </w:t>
      </w:r>
      <w:r w:rsidR="0004075E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para </w:t>
      </w:r>
      <w:r w:rsidR="00210847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poder </w:t>
      </w:r>
      <w:r w:rsidR="0004075E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hacer un </w:t>
      </w:r>
      <w:r w:rsidR="00210847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pre filtro</w:t>
      </w:r>
      <w:r w:rsidR="00210847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</w:t>
      </w:r>
    </w:p>
    <w:p w:rsidR="00E96A72" w:rsidRDefault="00E96A72" w:rsidP="000518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E96A72" w:rsidRPr="00051855" w:rsidRDefault="00E96A72" w:rsidP="000518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E0302C" w:rsidRPr="00E96A72" w:rsidRDefault="00E0302C" w:rsidP="00E96A72">
      <w:pPr>
        <w:pStyle w:val="Prrafodelista"/>
        <w:numPr>
          <w:ilvl w:val="0"/>
          <w:numId w:val="28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E96A72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Proposiciones y Varios</w:t>
      </w:r>
    </w:p>
    <w:p w:rsidR="00B9207D" w:rsidRDefault="00B9207D" w:rsidP="008537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853798" w:rsidRDefault="00853798" w:rsidP="0085379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Adriana s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ugiere que se le </w:t>
      </w:r>
      <w:r w:rsidR="00CE6D2A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dé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un dinero  para buses y almuerzos al señor 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dministrador (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) y propone  que se le dé la posibilidad en este  mes reconocerle un valor de $1.000.000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Javier 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Castillo 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no acepta y agradece la propuesta,</w:t>
      </w:r>
      <w:r w:rsidR="003B0D1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ú</w:t>
      </w:r>
      <w:r w:rsidR="003B0D15"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nicamente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, acepta 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reconocimiento por </w:t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transportes y almu</w:t>
      </w:r>
      <w:r w:rsidR="006A2D4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erzos.</w:t>
      </w:r>
    </w:p>
    <w:p w:rsidR="006C1FBD" w:rsidRDefault="006C1FBD" w:rsidP="0085379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6C1FBD" w:rsidRDefault="006C1FBD" w:rsidP="0085379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Se p</w:t>
      </w:r>
      <w:r w:rsidRPr="006C1FBD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regunta por la respuesta a las cartas de las asistentes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, y llamados de atención. A lo cual Javier Castillo afirma que no va a realizar ningún tipo de llamado de atención a las Auxiliares Administrativas, ya que el </w:t>
      </w:r>
      <w:r w:rsidR="00DA6426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está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paso como Administrador.</w:t>
      </w:r>
    </w:p>
    <w:p w:rsidR="006A2D4A" w:rsidRDefault="006A2D4A" w:rsidP="0085379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Nasly </w:t>
      </w:r>
      <w:r w:rsidR="00CE6D2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Sánchez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="005F6222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aclara: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“</w:t>
      </w:r>
      <w:r w:rsidRPr="006A2D4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Me salvo de cualquier problema que halla, de alguna demanda o algo, porque si se le niega algo a </w:t>
      </w:r>
      <w:r w:rsidR="005013F7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Y</w:t>
      </w:r>
      <w:r w:rsidRPr="006A2D4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uliana o a </w:t>
      </w:r>
      <w:r w:rsidR="005013F7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P</w:t>
      </w:r>
      <w:r w:rsidRPr="006A2D4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atricia, entonces me salvo de cualquier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enfermedad o accidente laboral”.</w:t>
      </w:r>
    </w:p>
    <w:p w:rsidR="00815536" w:rsidRDefault="00815536" w:rsidP="0085379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815536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 reitera que se debe hablar con los abogados de la temporal para preguntar el tema de 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Y</w:t>
      </w:r>
      <w:r w:rsidRPr="00815536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uliana. Javier se compromete a entablar comunicación con la temporal el </w:t>
      </w:r>
      <w:r w:rsidR="00CE6D2A" w:rsidRPr="00815536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 w:rsidRPr="00815536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mañana.</w:t>
      </w:r>
    </w:p>
    <w:p w:rsidR="007044F0" w:rsidRDefault="007044F0" w:rsidP="0085379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7044F0" w:rsidRDefault="007044F0" w:rsidP="0085379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7044F0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Javier habla sobre el arreglo de motobombas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, de las cuales ya se han arreglado 3, y se seguirá el proceso con las restantes.</w:t>
      </w:r>
    </w:p>
    <w:p w:rsidR="00BA563C" w:rsidRPr="00051855" w:rsidRDefault="00BA563C" w:rsidP="0085379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BA563C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 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vuelve a sugerir por parte de</w:t>
      </w:r>
      <w:r w:rsidR="00FB6D2E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Wilmer Valero 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la</w:t>
      </w:r>
      <w:r w:rsidRPr="00BA563C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compra </w:t>
      </w:r>
      <w:r w:rsidR="00F77EEF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a largo plazo </w:t>
      </w:r>
      <w:r w:rsidRPr="00BA563C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de variadores para motobombas, para proteger 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las </w:t>
      </w:r>
      <w:r w:rsidRPr="00BA563C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motobombas y 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la rotura de tubos.</w:t>
      </w:r>
    </w:p>
    <w:p w:rsidR="00853798" w:rsidRPr="00051855" w:rsidRDefault="00853798" w:rsidP="0085379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FB6D2E" w:rsidRPr="00FB6D2E" w:rsidRDefault="00FB6D2E" w:rsidP="00FB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FB6D2E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Se recuerda hablar con Ar sobre el espacio público ocupado, y las poli sombras en el conjunto. AR se comprometió a tapar los huecos en el transcurso de la semana.</w:t>
      </w:r>
    </w:p>
    <w:p w:rsidR="006519F5" w:rsidRDefault="00FB6D2E" w:rsidP="00FB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FB6D2E">
        <w:rPr>
          <w:rFonts w:ascii="Arial" w:eastAsia="Times New Roman" w:hAnsi="Arial" w:cs="Arial"/>
          <w:color w:val="000000"/>
          <w:sz w:val="18"/>
          <w:szCs w:val="18"/>
          <w:lang w:eastAsia="es-CO"/>
        </w:rPr>
        <w:lastRenderedPageBreak/>
        <w:t xml:space="preserve">Wilmer  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Valero </w:t>
      </w:r>
      <w:r w:rsidRPr="00FB6D2E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solicita que Ar nos haga llegar la documentación  de la entrega de los tableros de control de la red contra incendios que debe estar en el cuarto de motobombas.</w:t>
      </w:r>
    </w:p>
    <w:p w:rsidR="00FB6D2E" w:rsidRDefault="00FB6D2E" w:rsidP="00FB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FE6DF9" w:rsidRPr="00FE6DF9" w:rsidRDefault="00FE6DF9" w:rsidP="00FE6D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 reitera </w:t>
      </w:r>
      <w:r w:rsidRPr="00FE6DF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la independizacion de luminarias en administración.</w:t>
      </w:r>
    </w:p>
    <w:p w:rsidR="00FE6DF9" w:rsidRDefault="00FE6DF9" w:rsidP="00FE6D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 reitera </w:t>
      </w:r>
      <w:r w:rsidRPr="00FE6DF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la 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compra del sistema biométrico, para el control de personal.</w:t>
      </w:r>
    </w:p>
    <w:p w:rsidR="006519F5" w:rsidRDefault="008841E9" w:rsidP="007660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8841E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 sugiere que quede como consigna en 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>CCTV</w:t>
      </w:r>
      <w:r w:rsidRPr="008841E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la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revisión de ascensores diarias, ya que </w:t>
      </w:r>
      <w:r w:rsidR="00CE6D2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a </w:t>
      </w:r>
      <w:r w:rsidR="00CE6D2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se ven mas vandalizados, y no hay ningún doliente.</w:t>
      </w:r>
    </w:p>
    <w:p w:rsidR="007660E8" w:rsidRPr="007660E8" w:rsidRDefault="007660E8" w:rsidP="007660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 reitera que se inicie el </w:t>
      </w:r>
      <w:r w:rsidR="00CE6D2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envío</w:t>
      </w:r>
      <w:r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comunicados de finalización del aprovechamiento de zonas comunes para carros, con fecha límite del 30/06/2019.</w:t>
      </w:r>
    </w:p>
    <w:p w:rsidR="001F35AC" w:rsidRPr="00051855" w:rsidRDefault="001F35AC" w:rsidP="000518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F64710" w:rsidRPr="00051855" w:rsidRDefault="00F64710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193D60" w:rsidRPr="00051855" w:rsidRDefault="00A6185B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051855">
        <w:rPr>
          <w:rFonts w:ascii="Arial" w:hAnsi="Arial" w:cs="Arial"/>
          <w:color w:val="000000"/>
          <w:sz w:val="18"/>
          <w:szCs w:val="18"/>
        </w:rPr>
        <w:t>Se</w:t>
      </w:r>
      <w:r w:rsidR="00B528F3" w:rsidRPr="00051855">
        <w:rPr>
          <w:rFonts w:ascii="Arial" w:hAnsi="Arial" w:cs="Arial"/>
          <w:color w:val="000000"/>
          <w:sz w:val="18"/>
          <w:szCs w:val="18"/>
        </w:rPr>
        <w:t xml:space="preserve"> da por terminada la reunión 1:</w:t>
      </w:r>
      <w:r w:rsidRPr="00051855">
        <w:rPr>
          <w:rFonts w:ascii="Arial" w:hAnsi="Arial" w:cs="Arial"/>
          <w:color w:val="000000"/>
          <w:sz w:val="18"/>
          <w:szCs w:val="18"/>
        </w:rPr>
        <w:t xml:space="preserve">30 </w:t>
      </w:r>
      <w:r w:rsidR="00F64710" w:rsidRPr="00051855">
        <w:rPr>
          <w:rFonts w:ascii="Arial" w:hAnsi="Arial" w:cs="Arial"/>
          <w:color w:val="000000"/>
          <w:sz w:val="18"/>
          <w:szCs w:val="18"/>
        </w:rPr>
        <w:t>a.m.</w:t>
      </w:r>
      <w:r w:rsidRPr="00051855">
        <w:rPr>
          <w:rFonts w:ascii="Arial" w:hAnsi="Arial" w:cs="Arial"/>
          <w:color w:val="000000"/>
          <w:sz w:val="18"/>
          <w:szCs w:val="18"/>
        </w:rPr>
        <w:t xml:space="preserve"> del </w:t>
      </w:r>
      <w:r w:rsidR="00B528F3" w:rsidRPr="00051855">
        <w:rPr>
          <w:rFonts w:ascii="Arial" w:hAnsi="Arial" w:cs="Arial"/>
          <w:color w:val="000000"/>
          <w:sz w:val="18"/>
          <w:szCs w:val="18"/>
        </w:rPr>
        <w:t>día</w:t>
      </w:r>
      <w:r w:rsidRPr="00051855">
        <w:rPr>
          <w:rFonts w:ascii="Arial" w:hAnsi="Arial" w:cs="Arial"/>
          <w:color w:val="000000"/>
          <w:sz w:val="18"/>
          <w:szCs w:val="18"/>
        </w:rPr>
        <w:t xml:space="preserve"> 10 de mayo de 2019, para const</w:t>
      </w:r>
      <w:r w:rsidR="0081719C" w:rsidRPr="00051855">
        <w:rPr>
          <w:rFonts w:ascii="Arial" w:hAnsi="Arial" w:cs="Arial"/>
          <w:color w:val="000000"/>
          <w:sz w:val="18"/>
          <w:szCs w:val="18"/>
        </w:rPr>
        <w:t>ancia firman.</w:t>
      </w:r>
    </w:p>
    <w:p w:rsidR="00A6185B" w:rsidRPr="00051855" w:rsidRDefault="00A6185B" w:rsidP="0005185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7A21EA" w:rsidRDefault="007A21EA" w:rsidP="0005185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7A21EA" w:rsidRDefault="007A21EA" w:rsidP="0005185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7A21EA" w:rsidRDefault="007A21EA" w:rsidP="0005185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7A21EA" w:rsidRDefault="007A21EA" w:rsidP="0005185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7A21EA" w:rsidRDefault="007A21EA" w:rsidP="0005185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193D60" w:rsidRPr="00051855" w:rsidRDefault="00193D60" w:rsidP="0005185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___________________________ </w:t>
      </w:r>
      <w:r w:rsidR="007A21E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ab/>
      </w:r>
      <w:r w:rsidR="007A21EA">
        <w:rPr>
          <w:rFonts w:ascii="Arial" w:eastAsia="Times New Roman" w:hAnsi="Arial" w:cs="Arial"/>
          <w:color w:val="000000"/>
          <w:sz w:val="18"/>
          <w:szCs w:val="18"/>
          <w:lang w:eastAsia="es-CO"/>
        </w:rPr>
        <w:tab/>
      </w:r>
      <w:r w:rsidRPr="00051855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___________________________</w:t>
      </w:r>
    </w:p>
    <w:p w:rsidR="00193D60" w:rsidRPr="00051855" w:rsidRDefault="00197FA4" w:rsidP="00051855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SANDRA RODRIGUEZ</w:t>
      </w:r>
      <w:r w:rsidRPr="00051855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</w:r>
      <w:r w:rsidRPr="00051855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</w:r>
      <w:r w:rsidRPr="00051855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</w:r>
      <w:r w:rsidR="00A234DF" w:rsidRPr="00051855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NORMA MO</w:t>
      </w:r>
      <w:r w:rsidR="00112DD9" w:rsidRPr="00051855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RENO</w:t>
      </w:r>
      <w:r w:rsidR="00193D60" w:rsidRPr="00051855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.                      </w:t>
      </w:r>
    </w:p>
    <w:p w:rsidR="00193D60" w:rsidRPr="00051855" w:rsidRDefault="00193D60" w:rsidP="00051855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051855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Presidente de la Reunión.                  </w:t>
      </w:r>
      <w:r w:rsidR="00AF6839" w:rsidRPr="00051855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        Secretaria de la R</w:t>
      </w:r>
      <w:r w:rsidRPr="00051855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eunión.</w:t>
      </w:r>
    </w:p>
    <w:p w:rsidR="00193D60" w:rsidRPr="00051855" w:rsidRDefault="00193D60" w:rsidP="00051855">
      <w:pPr>
        <w:pStyle w:val="NormalWeb"/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18"/>
          <w:szCs w:val="18"/>
        </w:rPr>
      </w:pPr>
    </w:p>
    <w:p w:rsidR="001D5E6F" w:rsidRPr="00051855" w:rsidRDefault="001D5E6F" w:rsidP="00051855">
      <w:pPr>
        <w:pStyle w:val="NormalWeb"/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18"/>
          <w:szCs w:val="18"/>
        </w:rPr>
      </w:pPr>
    </w:p>
    <w:p w:rsidR="00890580" w:rsidRPr="00051855" w:rsidRDefault="00890580" w:rsidP="00051855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color w:val="000000"/>
          <w:sz w:val="18"/>
          <w:szCs w:val="18"/>
        </w:rPr>
      </w:pPr>
    </w:p>
    <w:p w:rsidR="00890580" w:rsidRPr="00051855" w:rsidRDefault="00890580" w:rsidP="00051855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color w:val="000000"/>
          <w:sz w:val="18"/>
          <w:szCs w:val="18"/>
        </w:rPr>
      </w:pPr>
    </w:p>
    <w:p w:rsidR="00022D01" w:rsidRPr="00051855" w:rsidRDefault="00170DAD" w:rsidP="00051855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170DAD">
        <w:rPr>
          <w:rFonts w:ascii="Arial" w:hAnsi="Arial" w:cs="Arial"/>
          <w:noProof/>
          <w:color w:val="000000"/>
          <w:sz w:val="18"/>
          <w:szCs w:val="18"/>
          <w:lang w:val="es-ES" w:eastAsia="es-ES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357766095" o:spid="_x0000_s1026" type="#_x0000_t136" style="position:absolute;left:0;text-align:left;margin-left:-32.2pt;margin-top:424.3pt;width:545.95pt;height:169.6pt;rotation:-2790433fd;z-index:-251658752;mso-position-horizontal-relative:margin;mso-position-vertical-relative:margin" o:allowincell="f" fillcolor="silver" stroked="f">
            <v:fill opacity=".5"/>
            <v:textpath style="font-family:&quot;Calibri&quot;;font-size:1pt" string="ESPACIO EN BLANCO"/>
            <w10:wrap anchorx="margin" anchory="margin"/>
          </v:shape>
        </w:pict>
      </w:r>
    </w:p>
    <w:sectPr w:rsidR="00022D01" w:rsidRPr="00051855" w:rsidSect="00B2053C">
      <w:pgSz w:w="12242" w:h="18722" w:code="14"/>
      <w:pgMar w:top="2552" w:right="1701" w:bottom="1134" w:left="1701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5464DF5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1277" w:rsidRDefault="00271277" w:rsidP="001526B7">
      <w:pPr>
        <w:spacing w:after="0" w:line="240" w:lineRule="auto"/>
      </w:pPr>
      <w:r>
        <w:separator/>
      </w:r>
    </w:p>
  </w:endnote>
  <w:endnote w:type="continuationSeparator" w:id="1">
    <w:p w:rsidR="00271277" w:rsidRDefault="00271277" w:rsidP="001526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1277" w:rsidRDefault="00271277" w:rsidP="001526B7">
      <w:pPr>
        <w:spacing w:after="0" w:line="240" w:lineRule="auto"/>
      </w:pPr>
      <w:r>
        <w:separator/>
      </w:r>
    </w:p>
  </w:footnote>
  <w:footnote w:type="continuationSeparator" w:id="1">
    <w:p w:rsidR="00271277" w:rsidRDefault="00271277" w:rsidP="001526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71D96"/>
    <w:multiLevelType w:val="hybridMultilevel"/>
    <w:tmpl w:val="6B04F58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C3137"/>
    <w:multiLevelType w:val="hybridMultilevel"/>
    <w:tmpl w:val="C936A3F8"/>
    <w:lvl w:ilvl="0" w:tplc="44A4B2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9C0CA1"/>
    <w:multiLevelType w:val="hybridMultilevel"/>
    <w:tmpl w:val="4EBAC68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694662"/>
    <w:multiLevelType w:val="hybridMultilevel"/>
    <w:tmpl w:val="C04A9300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C20242"/>
    <w:multiLevelType w:val="hybridMultilevel"/>
    <w:tmpl w:val="43D834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724DF7"/>
    <w:multiLevelType w:val="hybridMultilevel"/>
    <w:tmpl w:val="99864B3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D005FE"/>
    <w:multiLevelType w:val="hybridMultilevel"/>
    <w:tmpl w:val="B726C96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2F06A8"/>
    <w:multiLevelType w:val="hybridMultilevel"/>
    <w:tmpl w:val="1A4E787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00342A"/>
    <w:multiLevelType w:val="hybridMultilevel"/>
    <w:tmpl w:val="B832E7AC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72C7164"/>
    <w:multiLevelType w:val="hybridMultilevel"/>
    <w:tmpl w:val="B1CC971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B4592C"/>
    <w:multiLevelType w:val="hybridMultilevel"/>
    <w:tmpl w:val="4BC66E34"/>
    <w:lvl w:ilvl="0" w:tplc="240A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2E425F61"/>
    <w:multiLevelType w:val="hybridMultilevel"/>
    <w:tmpl w:val="AAB0BA90"/>
    <w:lvl w:ilvl="0" w:tplc="24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423E0D"/>
    <w:multiLevelType w:val="hybridMultilevel"/>
    <w:tmpl w:val="87F4286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975D64"/>
    <w:multiLevelType w:val="hybridMultilevel"/>
    <w:tmpl w:val="261208C0"/>
    <w:lvl w:ilvl="0" w:tplc="240A0011">
      <w:start w:val="1"/>
      <w:numFmt w:val="decimal"/>
      <w:lvlText w:val="%1)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E76720B"/>
    <w:multiLevelType w:val="hybridMultilevel"/>
    <w:tmpl w:val="24A647A4"/>
    <w:lvl w:ilvl="0" w:tplc="2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6">
    <w:nsid w:val="3FD225F5"/>
    <w:multiLevelType w:val="hybridMultilevel"/>
    <w:tmpl w:val="AE9C4932"/>
    <w:lvl w:ilvl="0" w:tplc="44CA5CB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22D78EC"/>
    <w:multiLevelType w:val="hybridMultilevel"/>
    <w:tmpl w:val="84D0C660"/>
    <w:lvl w:ilvl="0" w:tplc="24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6AD2AB8"/>
    <w:multiLevelType w:val="hybridMultilevel"/>
    <w:tmpl w:val="FEF21692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4E633B"/>
    <w:multiLevelType w:val="hybridMultilevel"/>
    <w:tmpl w:val="B726C96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F1048A"/>
    <w:multiLevelType w:val="multilevel"/>
    <w:tmpl w:val="0E262CD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635C1F60"/>
    <w:multiLevelType w:val="hybridMultilevel"/>
    <w:tmpl w:val="034270C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750093"/>
    <w:multiLevelType w:val="hybridMultilevel"/>
    <w:tmpl w:val="B726C96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5F40812"/>
    <w:multiLevelType w:val="hybridMultilevel"/>
    <w:tmpl w:val="A2DC67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C15A03"/>
    <w:multiLevelType w:val="hybridMultilevel"/>
    <w:tmpl w:val="BF42CDD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387907"/>
    <w:multiLevelType w:val="hybridMultilevel"/>
    <w:tmpl w:val="3F365A6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A0D4118"/>
    <w:multiLevelType w:val="hybridMultilevel"/>
    <w:tmpl w:val="D6D65F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AC306CC"/>
    <w:multiLevelType w:val="hybridMultilevel"/>
    <w:tmpl w:val="E2DA49E8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6DEB2FAD"/>
    <w:multiLevelType w:val="hybridMultilevel"/>
    <w:tmpl w:val="D3A2650E"/>
    <w:lvl w:ilvl="0" w:tplc="24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C84EE3"/>
    <w:multiLevelType w:val="hybridMultilevel"/>
    <w:tmpl w:val="D0E80076"/>
    <w:lvl w:ilvl="0" w:tplc="7E7E1D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3C04E08"/>
    <w:multiLevelType w:val="hybridMultilevel"/>
    <w:tmpl w:val="B726C96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66386F"/>
    <w:multiLevelType w:val="hybridMultilevel"/>
    <w:tmpl w:val="5E44B82E"/>
    <w:lvl w:ilvl="0" w:tplc="24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74DC7850"/>
    <w:multiLevelType w:val="hybridMultilevel"/>
    <w:tmpl w:val="CD6A12BC"/>
    <w:lvl w:ilvl="0" w:tplc="24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C115E55"/>
    <w:multiLevelType w:val="hybridMultilevel"/>
    <w:tmpl w:val="EA36B17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7"/>
  </w:num>
  <w:num w:numId="3">
    <w:abstractNumId w:val="32"/>
  </w:num>
  <w:num w:numId="4">
    <w:abstractNumId w:val="3"/>
  </w:num>
  <w:num w:numId="5">
    <w:abstractNumId w:val="0"/>
  </w:num>
  <w:num w:numId="6">
    <w:abstractNumId w:val="13"/>
  </w:num>
  <w:num w:numId="7">
    <w:abstractNumId w:val="33"/>
  </w:num>
  <w:num w:numId="8">
    <w:abstractNumId w:val="23"/>
  </w:num>
  <w:num w:numId="9">
    <w:abstractNumId w:val="4"/>
  </w:num>
  <w:num w:numId="10">
    <w:abstractNumId w:val="34"/>
  </w:num>
  <w:num w:numId="11">
    <w:abstractNumId w:val="28"/>
  </w:num>
  <w:num w:numId="12">
    <w:abstractNumId w:val="7"/>
  </w:num>
  <w:num w:numId="13">
    <w:abstractNumId w:val="11"/>
  </w:num>
  <w:num w:numId="14">
    <w:abstractNumId w:val="12"/>
  </w:num>
  <w:num w:numId="15">
    <w:abstractNumId w:val="30"/>
  </w:num>
  <w:num w:numId="16">
    <w:abstractNumId w:val="25"/>
  </w:num>
  <w:num w:numId="17">
    <w:abstractNumId w:val="20"/>
  </w:num>
  <w:num w:numId="18">
    <w:abstractNumId w:val="1"/>
  </w:num>
  <w:num w:numId="19">
    <w:abstractNumId w:val="29"/>
  </w:num>
  <w:num w:numId="20">
    <w:abstractNumId w:val="15"/>
  </w:num>
  <w:num w:numId="21">
    <w:abstractNumId w:val="21"/>
  </w:num>
  <w:num w:numId="22">
    <w:abstractNumId w:val="5"/>
  </w:num>
  <w:num w:numId="23">
    <w:abstractNumId w:val="16"/>
  </w:num>
  <w:num w:numId="24">
    <w:abstractNumId w:val="27"/>
  </w:num>
  <w:num w:numId="25">
    <w:abstractNumId w:val="10"/>
  </w:num>
  <w:num w:numId="26">
    <w:abstractNumId w:val="9"/>
  </w:num>
  <w:num w:numId="27">
    <w:abstractNumId w:val="8"/>
  </w:num>
  <w:num w:numId="28">
    <w:abstractNumId w:val="22"/>
  </w:num>
  <w:num w:numId="29">
    <w:abstractNumId w:val="19"/>
  </w:num>
  <w:num w:numId="30">
    <w:abstractNumId w:val="31"/>
  </w:num>
  <w:num w:numId="31">
    <w:abstractNumId w:val="24"/>
  </w:num>
  <w:num w:numId="32">
    <w:abstractNumId w:val="2"/>
  </w:num>
  <w:num w:numId="33">
    <w:abstractNumId w:val="6"/>
  </w:num>
  <w:num w:numId="34">
    <w:abstractNumId w:val="14"/>
  </w:num>
  <w:num w:numId="35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30A0"/>
    <w:rsid w:val="00000927"/>
    <w:rsid w:val="000009B5"/>
    <w:rsid w:val="000026B0"/>
    <w:rsid w:val="00006B75"/>
    <w:rsid w:val="00006EA4"/>
    <w:rsid w:val="000108DD"/>
    <w:rsid w:val="0001416C"/>
    <w:rsid w:val="0001713D"/>
    <w:rsid w:val="00022D01"/>
    <w:rsid w:val="00023F8C"/>
    <w:rsid w:val="00030C5B"/>
    <w:rsid w:val="0004075E"/>
    <w:rsid w:val="00051855"/>
    <w:rsid w:val="00064ECE"/>
    <w:rsid w:val="00065F33"/>
    <w:rsid w:val="00066B3B"/>
    <w:rsid w:val="00070362"/>
    <w:rsid w:val="00070A23"/>
    <w:rsid w:val="00077A2E"/>
    <w:rsid w:val="000A1304"/>
    <w:rsid w:val="000B72B6"/>
    <w:rsid w:val="000C55C4"/>
    <w:rsid w:val="000D16A0"/>
    <w:rsid w:val="000D5636"/>
    <w:rsid w:val="000F009E"/>
    <w:rsid w:val="000F229A"/>
    <w:rsid w:val="000F7004"/>
    <w:rsid w:val="00102C64"/>
    <w:rsid w:val="001108FD"/>
    <w:rsid w:val="00112DD9"/>
    <w:rsid w:val="00131823"/>
    <w:rsid w:val="00137FBB"/>
    <w:rsid w:val="0015173C"/>
    <w:rsid w:val="001526B7"/>
    <w:rsid w:val="001538EB"/>
    <w:rsid w:val="00160BA8"/>
    <w:rsid w:val="00170DAD"/>
    <w:rsid w:val="001829AD"/>
    <w:rsid w:val="00186FD5"/>
    <w:rsid w:val="00190CCB"/>
    <w:rsid w:val="00193D60"/>
    <w:rsid w:val="00195D49"/>
    <w:rsid w:val="001975B6"/>
    <w:rsid w:val="00197FA4"/>
    <w:rsid w:val="001A492F"/>
    <w:rsid w:val="001B54BE"/>
    <w:rsid w:val="001B6973"/>
    <w:rsid w:val="001C778C"/>
    <w:rsid w:val="001D10BF"/>
    <w:rsid w:val="001D5E6F"/>
    <w:rsid w:val="001D742A"/>
    <w:rsid w:val="001E0DAD"/>
    <w:rsid w:val="001F35AC"/>
    <w:rsid w:val="00205D9C"/>
    <w:rsid w:val="00210847"/>
    <w:rsid w:val="00212ACB"/>
    <w:rsid w:val="002239B9"/>
    <w:rsid w:val="00231B90"/>
    <w:rsid w:val="00240355"/>
    <w:rsid w:val="0025106A"/>
    <w:rsid w:val="00271277"/>
    <w:rsid w:val="00286A6D"/>
    <w:rsid w:val="00292755"/>
    <w:rsid w:val="002931F5"/>
    <w:rsid w:val="00293301"/>
    <w:rsid w:val="002A3F6F"/>
    <w:rsid w:val="002B0893"/>
    <w:rsid w:val="002C1BAD"/>
    <w:rsid w:val="002C69D8"/>
    <w:rsid w:val="002D3B0C"/>
    <w:rsid w:val="002D568E"/>
    <w:rsid w:val="00307707"/>
    <w:rsid w:val="00307C92"/>
    <w:rsid w:val="00322F8F"/>
    <w:rsid w:val="00331076"/>
    <w:rsid w:val="00334DE3"/>
    <w:rsid w:val="00340C16"/>
    <w:rsid w:val="003441ED"/>
    <w:rsid w:val="00346360"/>
    <w:rsid w:val="00356CF4"/>
    <w:rsid w:val="003732BD"/>
    <w:rsid w:val="0037532E"/>
    <w:rsid w:val="00377BD1"/>
    <w:rsid w:val="0038547F"/>
    <w:rsid w:val="0038710B"/>
    <w:rsid w:val="003A3D54"/>
    <w:rsid w:val="003B0990"/>
    <w:rsid w:val="003B0D15"/>
    <w:rsid w:val="003B2147"/>
    <w:rsid w:val="003C6BC8"/>
    <w:rsid w:val="003D20F6"/>
    <w:rsid w:val="003D48D0"/>
    <w:rsid w:val="003E4274"/>
    <w:rsid w:val="003E6262"/>
    <w:rsid w:val="003F58DE"/>
    <w:rsid w:val="004001BD"/>
    <w:rsid w:val="0040438C"/>
    <w:rsid w:val="00406D8E"/>
    <w:rsid w:val="00413085"/>
    <w:rsid w:val="00420390"/>
    <w:rsid w:val="00441CFE"/>
    <w:rsid w:val="00447FB7"/>
    <w:rsid w:val="004501E1"/>
    <w:rsid w:val="00456227"/>
    <w:rsid w:val="0046271D"/>
    <w:rsid w:val="00490EA5"/>
    <w:rsid w:val="004C02B2"/>
    <w:rsid w:val="004C0881"/>
    <w:rsid w:val="004C73A3"/>
    <w:rsid w:val="004D4519"/>
    <w:rsid w:val="005013F7"/>
    <w:rsid w:val="005023E8"/>
    <w:rsid w:val="0051082F"/>
    <w:rsid w:val="005121F8"/>
    <w:rsid w:val="00534382"/>
    <w:rsid w:val="005351F2"/>
    <w:rsid w:val="0053592C"/>
    <w:rsid w:val="00551FF7"/>
    <w:rsid w:val="00553478"/>
    <w:rsid w:val="00560651"/>
    <w:rsid w:val="005621BB"/>
    <w:rsid w:val="0057415C"/>
    <w:rsid w:val="005A4621"/>
    <w:rsid w:val="005A4D0F"/>
    <w:rsid w:val="005A629B"/>
    <w:rsid w:val="005B4104"/>
    <w:rsid w:val="005C3E86"/>
    <w:rsid w:val="005C6AA0"/>
    <w:rsid w:val="005E2F11"/>
    <w:rsid w:val="005E7237"/>
    <w:rsid w:val="005F6222"/>
    <w:rsid w:val="005F75FF"/>
    <w:rsid w:val="00607888"/>
    <w:rsid w:val="00617BBB"/>
    <w:rsid w:val="006271E8"/>
    <w:rsid w:val="00631140"/>
    <w:rsid w:val="00635C2B"/>
    <w:rsid w:val="00643FB2"/>
    <w:rsid w:val="006519F5"/>
    <w:rsid w:val="00657BC3"/>
    <w:rsid w:val="00662E43"/>
    <w:rsid w:val="006716CD"/>
    <w:rsid w:val="00671C33"/>
    <w:rsid w:val="00680C43"/>
    <w:rsid w:val="00685669"/>
    <w:rsid w:val="006A10D0"/>
    <w:rsid w:val="006A2D4A"/>
    <w:rsid w:val="006A7AB0"/>
    <w:rsid w:val="006B4D74"/>
    <w:rsid w:val="006C1FBD"/>
    <w:rsid w:val="006E019C"/>
    <w:rsid w:val="006E7667"/>
    <w:rsid w:val="006E795E"/>
    <w:rsid w:val="006F3D16"/>
    <w:rsid w:val="006F61C1"/>
    <w:rsid w:val="0070095E"/>
    <w:rsid w:val="007044F0"/>
    <w:rsid w:val="00704765"/>
    <w:rsid w:val="00704A02"/>
    <w:rsid w:val="00717BFF"/>
    <w:rsid w:val="007365BC"/>
    <w:rsid w:val="007435B1"/>
    <w:rsid w:val="00744F5C"/>
    <w:rsid w:val="00750410"/>
    <w:rsid w:val="007516A2"/>
    <w:rsid w:val="00762B54"/>
    <w:rsid w:val="007660E8"/>
    <w:rsid w:val="0076756D"/>
    <w:rsid w:val="00773A4C"/>
    <w:rsid w:val="00791F35"/>
    <w:rsid w:val="007A21EA"/>
    <w:rsid w:val="007A350D"/>
    <w:rsid w:val="007A4E0A"/>
    <w:rsid w:val="007B2A5A"/>
    <w:rsid w:val="007B4E84"/>
    <w:rsid w:val="007B6262"/>
    <w:rsid w:val="007B6BE5"/>
    <w:rsid w:val="007D12D7"/>
    <w:rsid w:val="007E4E26"/>
    <w:rsid w:val="007F6100"/>
    <w:rsid w:val="008049E2"/>
    <w:rsid w:val="00815536"/>
    <w:rsid w:val="00816BCC"/>
    <w:rsid w:val="0081719C"/>
    <w:rsid w:val="00847491"/>
    <w:rsid w:val="0085281D"/>
    <w:rsid w:val="00853798"/>
    <w:rsid w:val="008553DE"/>
    <w:rsid w:val="00857671"/>
    <w:rsid w:val="008841E9"/>
    <w:rsid w:val="008845D2"/>
    <w:rsid w:val="00885283"/>
    <w:rsid w:val="00890580"/>
    <w:rsid w:val="008B3BAB"/>
    <w:rsid w:val="008B56BE"/>
    <w:rsid w:val="008C6B5B"/>
    <w:rsid w:val="008D6397"/>
    <w:rsid w:val="008E718E"/>
    <w:rsid w:val="00902A03"/>
    <w:rsid w:val="00930D22"/>
    <w:rsid w:val="00931B66"/>
    <w:rsid w:val="00934C46"/>
    <w:rsid w:val="00940C59"/>
    <w:rsid w:val="009519A0"/>
    <w:rsid w:val="009662B2"/>
    <w:rsid w:val="0096722E"/>
    <w:rsid w:val="0097129D"/>
    <w:rsid w:val="00984179"/>
    <w:rsid w:val="00993869"/>
    <w:rsid w:val="009B32D4"/>
    <w:rsid w:val="009C116C"/>
    <w:rsid w:val="009C4323"/>
    <w:rsid w:val="009D169B"/>
    <w:rsid w:val="009D35CD"/>
    <w:rsid w:val="009E5C08"/>
    <w:rsid w:val="00A000F5"/>
    <w:rsid w:val="00A02EEC"/>
    <w:rsid w:val="00A05A8C"/>
    <w:rsid w:val="00A06977"/>
    <w:rsid w:val="00A1126F"/>
    <w:rsid w:val="00A1418D"/>
    <w:rsid w:val="00A234DF"/>
    <w:rsid w:val="00A262B9"/>
    <w:rsid w:val="00A3033F"/>
    <w:rsid w:val="00A37272"/>
    <w:rsid w:val="00A51586"/>
    <w:rsid w:val="00A51AB4"/>
    <w:rsid w:val="00A52B87"/>
    <w:rsid w:val="00A6185B"/>
    <w:rsid w:val="00A6204E"/>
    <w:rsid w:val="00A63EAC"/>
    <w:rsid w:val="00A64600"/>
    <w:rsid w:val="00A7778A"/>
    <w:rsid w:val="00A86F41"/>
    <w:rsid w:val="00A9138A"/>
    <w:rsid w:val="00AB0278"/>
    <w:rsid w:val="00AB3BBA"/>
    <w:rsid w:val="00AC3122"/>
    <w:rsid w:val="00AE180E"/>
    <w:rsid w:val="00AE3ACB"/>
    <w:rsid w:val="00AF6839"/>
    <w:rsid w:val="00B00DB1"/>
    <w:rsid w:val="00B047D6"/>
    <w:rsid w:val="00B068DA"/>
    <w:rsid w:val="00B122D0"/>
    <w:rsid w:val="00B2053C"/>
    <w:rsid w:val="00B22FE6"/>
    <w:rsid w:val="00B300A4"/>
    <w:rsid w:val="00B3262B"/>
    <w:rsid w:val="00B330A0"/>
    <w:rsid w:val="00B34018"/>
    <w:rsid w:val="00B364D3"/>
    <w:rsid w:val="00B5122C"/>
    <w:rsid w:val="00B515A8"/>
    <w:rsid w:val="00B528F3"/>
    <w:rsid w:val="00B5443B"/>
    <w:rsid w:val="00B565A5"/>
    <w:rsid w:val="00B61DBF"/>
    <w:rsid w:val="00B636CF"/>
    <w:rsid w:val="00B637A3"/>
    <w:rsid w:val="00B66F37"/>
    <w:rsid w:val="00B6750D"/>
    <w:rsid w:val="00B82F45"/>
    <w:rsid w:val="00B9207D"/>
    <w:rsid w:val="00B9350D"/>
    <w:rsid w:val="00B96CE9"/>
    <w:rsid w:val="00BA5471"/>
    <w:rsid w:val="00BA563C"/>
    <w:rsid w:val="00BC27F7"/>
    <w:rsid w:val="00BD5130"/>
    <w:rsid w:val="00BE22AC"/>
    <w:rsid w:val="00BF0DB9"/>
    <w:rsid w:val="00BF308F"/>
    <w:rsid w:val="00BF3418"/>
    <w:rsid w:val="00C01886"/>
    <w:rsid w:val="00C03D4D"/>
    <w:rsid w:val="00C25176"/>
    <w:rsid w:val="00C25928"/>
    <w:rsid w:val="00C34863"/>
    <w:rsid w:val="00C34D2E"/>
    <w:rsid w:val="00C41773"/>
    <w:rsid w:val="00C55C52"/>
    <w:rsid w:val="00C61E3B"/>
    <w:rsid w:val="00C746D5"/>
    <w:rsid w:val="00C86278"/>
    <w:rsid w:val="00C97026"/>
    <w:rsid w:val="00C97E90"/>
    <w:rsid w:val="00CA287A"/>
    <w:rsid w:val="00CA5939"/>
    <w:rsid w:val="00CA631B"/>
    <w:rsid w:val="00CA7416"/>
    <w:rsid w:val="00CB254A"/>
    <w:rsid w:val="00CB7621"/>
    <w:rsid w:val="00CC0AA2"/>
    <w:rsid w:val="00CC49A8"/>
    <w:rsid w:val="00CD0C0F"/>
    <w:rsid w:val="00CD13C5"/>
    <w:rsid w:val="00CD273F"/>
    <w:rsid w:val="00CD2CE7"/>
    <w:rsid w:val="00CE167A"/>
    <w:rsid w:val="00CE6D2A"/>
    <w:rsid w:val="00CF0496"/>
    <w:rsid w:val="00CF3EC2"/>
    <w:rsid w:val="00D005F5"/>
    <w:rsid w:val="00D065FB"/>
    <w:rsid w:val="00D14C3E"/>
    <w:rsid w:val="00D2020A"/>
    <w:rsid w:val="00D3437A"/>
    <w:rsid w:val="00D363C0"/>
    <w:rsid w:val="00D420F7"/>
    <w:rsid w:val="00D50E32"/>
    <w:rsid w:val="00D71FEC"/>
    <w:rsid w:val="00D73B3D"/>
    <w:rsid w:val="00D85A0E"/>
    <w:rsid w:val="00D95EF6"/>
    <w:rsid w:val="00D969AB"/>
    <w:rsid w:val="00DA6426"/>
    <w:rsid w:val="00DB35F2"/>
    <w:rsid w:val="00DB44B7"/>
    <w:rsid w:val="00DC05BE"/>
    <w:rsid w:val="00DC3DE8"/>
    <w:rsid w:val="00DC454B"/>
    <w:rsid w:val="00DC69B9"/>
    <w:rsid w:val="00DD3CF5"/>
    <w:rsid w:val="00DF38B0"/>
    <w:rsid w:val="00DF7241"/>
    <w:rsid w:val="00E0302C"/>
    <w:rsid w:val="00E0491D"/>
    <w:rsid w:val="00E109B3"/>
    <w:rsid w:val="00E30C4B"/>
    <w:rsid w:val="00E452CD"/>
    <w:rsid w:val="00E50225"/>
    <w:rsid w:val="00E54CE0"/>
    <w:rsid w:val="00E862AB"/>
    <w:rsid w:val="00E86D1A"/>
    <w:rsid w:val="00E94022"/>
    <w:rsid w:val="00E96A72"/>
    <w:rsid w:val="00E97AA7"/>
    <w:rsid w:val="00EA0B73"/>
    <w:rsid w:val="00EA7E54"/>
    <w:rsid w:val="00EB3E16"/>
    <w:rsid w:val="00EB405C"/>
    <w:rsid w:val="00EB7748"/>
    <w:rsid w:val="00EC5C33"/>
    <w:rsid w:val="00EE524A"/>
    <w:rsid w:val="00F006A2"/>
    <w:rsid w:val="00F055E2"/>
    <w:rsid w:val="00F1419C"/>
    <w:rsid w:val="00F146E6"/>
    <w:rsid w:val="00F17B1E"/>
    <w:rsid w:val="00F215E7"/>
    <w:rsid w:val="00F21A77"/>
    <w:rsid w:val="00F367BF"/>
    <w:rsid w:val="00F37457"/>
    <w:rsid w:val="00F6204E"/>
    <w:rsid w:val="00F6304A"/>
    <w:rsid w:val="00F64710"/>
    <w:rsid w:val="00F7075A"/>
    <w:rsid w:val="00F71177"/>
    <w:rsid w:val="00F769FD"/>
    <w:rsid w:val="00F77EEF"/>
    <w:rsid w:val="00F85D13"/>
    <w:rsid w:val="00F86E2F"/>
    <w:rsid w:val="00FA12C0"/>
    <w:rsid w:val="00FA14E7"/>
    <w:rsid w:val="00FB01E0"/>
    <w:rsid w:val="00FB2A4D"/>
    <w:rsid w:val="00FB6D2E"/>
    <w:rsid w:val="00FD1041"/>
    <w:rsid w:val="00FD2095"/>
    <w:rsid w:val="00FE0D38"/>
    <w:rsid w:val="00FE6437"/>
    <w:rsid w:val="00FE6DF9"/>
    <w:rsid w:val="00FF5728"/>
    <w:rsid w:val="00FF697F"/>
    <w:rsid w:val="00FF7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977"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22D0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character" w:customStyle="1" w:styleId="il">
    <w:name w:val="il"/>
    <w:basedOn w:val="Fuentedeprrafopredeter"/>
    <w:rsid w:val="00CB254A"/>
  </w:style>
  <w:style w:type="paragraph" w:styleId="Prrafodelista">
    <w:name w:val="List Paragraph"/>
    <w:basedOn w:val="Normal"/>
    <w:uiPriority w:val="34"/>
    <w:qFormat/>
    <w:rsid w:val="007D12D7"/>
    <w:pPr>
      <w:ind w:left="720"/>
      <w:contextualSpacing/>
    </w:pPr>
  </w:style>
  <w:style w:type="paragraph" w:styleId="Sinespaciado">
    <w:name w:val="No Spacing"/>
    <w:uiPriority w:val="1"/>
    <w:qFormat/>
    <w:rsid w:val="00A6185B"/>
    <w:rPr>
      <w:sz w:val="22"/>
      <w:szCs w:val="22"/>
      <w:lang w:eastAsia="en-US"/>
    </w:rPr>
  </w:style>
  <w:style w:type="character" w:styleId="Refdecomentario">
    <w:name w:val="annotation reference"/>
    <w:uiPriority w:val="99"/>
    <w:semiHidden/>
    <w:unhideWhenUsed/>
    <w:rsid w:val="0075041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5041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75041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50410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75041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504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50410"/>
    <w:rPr>
      <w:rFonts w:ascii="Tahoma" w:hAnsi="Tahoma" w:cs="Tahoma"/>
      <w:sz w:val="16"/>
      <w:szCs w:val="16"/>
    </w:rPr>
  </w:style>
  <w:style w:type="paragraph" w:styleId="Revisin">
    <w:name w:val="Revision"/>
    <w:hidden/>
    <w:uiPriority w:val="99"/>
    <w:semiHidden/>
    <w:rsid w:val="004D4519"/>
    <w:rPr>
      <w:sz w:val="22"/>
      <w:szCs w:val="22"/>
      <w:lang w:eastAsia="en-US"/>
    </w:rPr>
  </w:style>
  <w:style w:type="paragraph" w:styleId="Encabezado">
    <w:name w:val="header"/>
    <w:basedOn w:val="Normal"/>
    <w:link w:val="EncabezadoCar"/>
    <w:uiPriority w:val="99"/>
    <w:unhideWhenUsed/>
    <w:rsid w:val="001526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26B7"/>
  </w:style>
  <w:style w:type="paragraph" w:styleId="Piedepgina">
    <w:name w:val="footer"/>
    <w:basedOn w:val="Normal"/>
    <w:link w:val="PiedepginaCar"/>
    <w:uiPriority w:val="99"/>
    <w:unhideWhenUsed/>
    <w:rsid w:val="001526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26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1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7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6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3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6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4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commentsExtended" Target="commentsExtended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orma\Downloads\z%20ACTA%20norma%20corregida%20(1)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z ACTA norma corregida (1)</Template>
  <TotalTime>160</TotalTime>
  <Pages>4</Pages>
  <Words>1775</Words>
  <Characters>9767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</dc:creator>
  <cp:keywords/>
  <dc:description/>
  <cp:lastModifiedBy>PC</cp:lastModifiedBy>
  <cp:revision>115</cp:revision>
  <dcterms:created xsi:type="dcterms:W3CDTF">2019-05-22T11:05:00Z</dcterms:created>
  <dcterms:modified xsi:type="dcterms:W3CDTF">2019-07-31T15:24:00Z</dcterms:modified>
</cp:coreProperties>
</file>